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918" w:rsidRDefault="00A45918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45918" w:rsidRDefault="00A45918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45918" w:rsidRDefault="00A45918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45918" w:rsidRDefault="00A45918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45918" w:rsidRDefault="00A45918" w:rsidP="002C4C19">
      <w:pPr>
        <w:spacing w:after="0"/>
        <w:jc w:val="center"/>
        <w:rPr>
          <w:rFonts w:ascii="Times New Roman" w:hAnsi="Times New Roman"/>
          <w:b/>
          <w:sz w:val="44"/>
          <w:szCs w:val="44"/>
        </w:rPr>
      </w:pPr>
    </w:p>
    <w:p w:rsidR="00A45918" w:rsidRDefault="00A45918" w:rsidP="002C4C19">
      <w:pPr>
        <w:spacing w:after="0"/>
        <w:jc w:val="center"/>
        <w:rPr>
          <w:rFonts w:ascii="Times New Roman" w:hAnsi="Times New Roman"/>
          <w:b/>
          <w:sz w:val="44"/>
          <w:szCs w:val="44"/>
        </w:rPr>
      </w:pPr>
    </w:p>
    <w:p w:rsidR="00A45918" w:rsidRDefault="00A45918" w:rsidP="002C4C19">
      <w:pPr>
        <w:spacing w:after="0"/>
        <w:jc w:val="center"/>
        <w:rPr>
          <w:rFonts w:ascii="Times New Roman" w:hAnsi="Times New Roman"/>
          <w:b/>
          <w:sz w:val="44"/>
          <w:szCs w:val="44"/>
        </w:rPr>
      </w:pPr>
    </w:p>
    <w:p w:rsidR="00A45918" w:rsidRDefault="00A45918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44"/>
          <w:szCs w:val="44"/>
        </w:rPr>
        <w:t xml:space="preserve"> </w:t>
      </w:r>
    </w:p>
    <w:p w:rsidR="00A45918" w:rsidRDefault="00A45918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45918" w:rsidRDefault="00A45918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45918" w:rsidRDefault="00A45918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45918" w:rsidRDefault="00A45918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45918" w:rsidRDefault="00A45918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45918" w:rsidRPr="00911173" w:rsidRDefault="00A45918" w:rsidP="00911173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911173">
        <w:rPr>
          <w:rFonts w:ascii="Times New Roman" w:hAnsi="Times New Roman"/>
          <w:b/>
          <w:sz w:val="32"/>
          <w:szCs w:val="32"/>
        </w:rPr>
        <w:t>Анализ работы ШМО учителей русского языка и литературы</w:t>
      </w:r>
    </w:p>
    <w:p w:rsidR="00A45918" w:rsidRPr="00911173" w:rsidRDefault="00A45918" w:rsidP="00911173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911173">
        <w:rPr>
          <w:rFonts w:ascii="Times New Roman" w:hAnsi="Times New Roman"/>
          <w:b/>
          <w:sz w:val="32"/>
          <w:szCs w:val="32"/>
        </w:rPr>
        <w:t>муниципального бюджетного  общеобразовательного учреждения</w:t>
      </w:r>
    </w:p>
    <w:p w:rsidR="00A45918" w:rsidRPr="00911173" w:rsidRDefault="00A45918" w:rsidP="00911173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911173">
        <w:rPr>
          <w:rFonts w:ascii="Times New Roman" w:hAnsi="Times New Roman"/>
          <w:b/>
          <w:sz w:val="32"/>
          <w:szCs w:val="32"/>
        </w:rPr>
        <w:t>«Средняя общеобразовательная школа №4 »</w:t>
      </w:r>
    </w:p>
    <w:p w:rsidR="00A45918" w:rsidRPr="00911173" w:rsidRDefault="00A45918" w:rsidP="00911173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911173">
        <w:rPr>
          <w:rFonts w:ascii="Times New Roman" w:hAnsi="Times New Roman"/>
          <w:b/>
          <w:sz w:val="32"/>
          <w:szCs w:val="32"/>
        </w:rPr>
        <w:t>муниципального образования</w:t>
      </w:r>
    </w:p>
    <w:p w:rsidR="00A45918" w:rsidRPr="00911173" w:rsidRDefault="00A45918" w:rsidP="00911173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911173">
        <w:rPr>
          <w:rFonts w:ascii="Times New Roman" w:hAnsi="Times New Roman"/>
          <w:b/>
          <w:sz w:val="32"/>
          <w:szCs w:val="32"/>
        </w:rPr>
        <w:t>«Лениногорский муниципальный район»</w:t>
      </w:r>
    </w:p>
    <w:p w:rsidR="00A45918" w:rsidRPr="00911173" w:rsidRDefault="00A45918" w:rsidP="00911173">
      <w:pPr>
        <w:spacing w:after="0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                                  </w:t>
      </w:r>
      <w:r w:rsidRPr="00911173">
        <w:rPr>
          <w:rFonts w:ascii="Times New Roman" w:hAnsi="Times New Roman"/>
          <w:b/>
          <w:sz w:val="32"/>
          <w:szCs w:val="32"/>
        </w:rPr>
        <w:t>Республики Татарстан</w:t>
      </w:r>
    </w:p>
    <w:p w:rsidR="00A45918" w:rsidRPr="00911173" w:rsidRDefault="00A45918" w:rsidP="00911173">
      <w:pPr>
        <w:spacing w:after="0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                                 за 2020/21 учебный год</w:t>
      </w:r>
    </w:p>
    <w:p w:rsidR="00A45918" w:rsidRPr="00911173" w:rsidRDefault="00A45918" w:rsidP="00911173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A45918" w:rsidRPr="00911173" w:rsidRDefault="00A45918" w:rsidP="00911173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A45918" w:rsidRPr="00911173" w:rsidRDefault="00A45918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A45918" w:rsidRPr="00911173" w:rsidRDefault="00A45918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A45918" w:rsidRDefault="00A45918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45918" w:rsidRDefault="00A45918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45918" w:rsidRDefault="00A45918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45918" w:rsidRDefault="00A45918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45918" w:rsidRDefault="00A45918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45918" w:rsidRDefault="00A45918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45918" w:rsidRDefault="00A45918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45918" w:rsidRDefault="00A45918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45918" w:rsidRDefault="00A45918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45918" w:rsidRDefault="00A45918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45918" w:rsidRDefault="00A45918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45918" w:rsidRDefault="00A45918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45918" w:rsidRDefault="00A45918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45918" w:rsidRDefault="00A45918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45918" w:rsidRDefault="00A45918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45918" w:rsidRDefault="00A45918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45918" w:rsidRDefault="00A45918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45918" w:rsidRDefault="00A45918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45918" w:rsidRDefault="00A45918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45918" w:rsidRPr="009C06D4" w:rsidRDefault="00A45918" w:rsidP="002C4C19">
      <w:pPr>
        <w:rPr>
          <w:rFonts w:ascii="Times New Roman" w:hAnsi="Times New Roman"/>
          <w:spacing w:val="5"/>
          <w:kern w:val="28"/>
        </w:rPr>
      </w:pPr>
      <w:r w:rsidRPr="009C06D4">
        <w:rPr>
          <w:rFonts w:ascii="Times New Roman" w:hAnsi="Times New Roman"/>
          <w:b/>
        </w:rPr>
        <w:t>1. Методическая тема</w:t>
      </w:r>
      <w:r w:rsidRPr="009C06D4">
        <w:rPr>
          <w:rFonts w:ascii="Times New Roman" w:hAnsi="Times New Roman"/>
          <w:b/>
          <w:i/>
        </w:rPr>
        <w:t xml:space="preserve">: </w:t>
      </w:r>
      <w:r w:rsidRPr="009C06D4">
        <w:rPr>
          <w:rFonts w:ascii="Times New Roman" w:hAnsi="Times New Roman"/>
        </w:rPr>
        <w:t>«</w:t>
      </w:r>
      <w:r w:rsidRPr="009C06D4">
        <w:rPr>
          <w:rFonts w:ascii="Times New Roman" w:hAnsi="Times New Roman"/>
          <w:spacing w:val="5"/>
          <w:kern w:val="28"/>
        </w:rPr>
        <w:t>Повышение качества образования и воспитания через внедрение системно- деятельностного подхода в условиях перехода к ФГОС ООО на уроках гуманитарного цикла»</w:t>
      </w:r>
    </w:p>
    <w:p w:rsidR="00A45918" w:rsidRDefault="00A45918" w:rsidP="001E3AB8">
      <w:pPr>
        <w:tabs>
          <w:tab w:val="left" w:pos="3780"/>
        </w:tabs>
        <w:rPr>
          <w:rFonts w:ascii="Times New Roman" w:hAnsi="Times New Roman"/>
        </w:rPr>
      </w:pPr>
      <w:r w:rsidRPr="009C06D4">
        <w:rPr>
          <w:rFonts w:ascii="Times New Roman" w:hAnsi="Times New Roman"/>
          <w:b/>
        </w:rPr>
        <w:t>2. Цели и задачи</w:t>
      </w:r>
      <w:r>
        <w:rPr>
          <w:rFonts w:ascii="Times New Roman" w:hAnsi="Times New Roman"/>
          <w:b/>
          <w:i/>
        </w:rPr>
        <w:t>:</w:t>
      </w:r>
    </w:p>
    <w:p w:rsidR="00A45918" w:rsidRPr="001E3AB8" w:rsidRDefault="00A45918" w:rsidP="001E3AB8">
      <w:pPr>
        <w:tabs>
          <w:tab w:val="left" w:pos="3780"/>
        </w:tabs>
        <w:rPr>
          <w:rFonts w:ascii="Times New Roman" w:hAnsi="Times New Roman"/>
        </w:rPr>
      </w:pPr>
      <w:r w:rsidRPr="001E3AB8">
        <w:rPr>
          <w:rFonts w:ascii="Times New Roman" w:hAnsi="Times New Roman"/>
        </w:rPr>
        <w:t>1</w:t>
      </w:r>
      <w:r>
        <w:rPr>
          <w:rFonts w:ascii="Times New Roman" w:hAnsi="Times New Roman"/>
        </w:rPr>
        <w:t>.</w:t>
      </w:r>
      <w:r w:rsidRPr="001E3AB8">
        <w:rPr>
          <w:rFonts w:ascii="Times New Roman" w:hAnsi="Times New Roman"/>
        </w:rPr>
        <w:t xml:space="preserve">Продолжить работу по повышению уровня квалификации и педагогического мастерства  посредством использования  в своей работе новаторского опыта учителей русского языка и литературы как муниципального, так и республиканского, всероссийского уровней  в целях успешной реализации </w:t>
      </w:r>
      <w:r>
        <w:rPr>
          <w:rFonts w:ascii="Times New Roman" w:hAnsi="Times New Roman"/>
        </w:rPr>
        <w:t xml:space="preserve">           ФГОС </w:t>
      </w:r>
      <w:r w:rsidRPr="001E3AB8">
        <w:rPr>
          <w:rFonts w:ascii="Times New Roman" w:hAnsi="Times New Roman"/>
        </w:rPr>
        <w:t>ООО.</w:t>
      </w:r>
      <w:r w:rsidRPr="001E3AB8">
        <w:rPr>
          <w:rFonts w:ascii="Times New Roman" w:hAnsi="Times New Roman"/>
          <w:shd w:val="clear" w:color="auto" w:fill="FFFFFF"/>
        </w:rPr>
        <w:t xml:space="preserve">  </w:t>
      </w:r>
      <w:r w:rsidRPr="001E3AB8">
        <w:rPr>
          <w:rFonts w:ascii="Times New Roman" w:hAnsi="Times New Roman"/>
        </w:rPr>
        <w:t xml:space="preserve">  </w:t>
      </w:r>
    </w:p>
    <w:p w:rsidR="00A45918" w:rsidRPr="00F20BFD" w:rsidRDefault="00A45918" w:rsidP="005877C4">
      <w:pPr>
        <w:shd w:val="clear" w:color="auto" w:fill="FFFFFF"/>
        <w:spacing w:after="100" w:afterAutospacing="1" w:line="384" w:lineRule="atLeast"/>
        <w:rPr>
          <w:rFonts w:ascii="Times New Roman" w:hAnsi="Times New Roman"/>
          <w:color w:val="222222"/>
        </w:rPr>
      </w:pPr>
      <w:r w:rsidRPr="001E3AB8">
        <w:rPr>
          <w:rFonts w:ascii="Times New Roman" w:hAnsi="Times New Roman"/>
        </w:rPr>
        <w:t>2.</w:t>
      </w:r>
      <w:r w:rsidRPr="001E3AB8">
        <w:rPr>
          <w:rFonts w:ascii="Times New Roman" w:hAnsi="Times New Roman"/>
          <w:b/>
        </w:rPr>
        <w:t xml:space="preserve"> </w:t>
      </w:r>
      <w:r w:rsidRPr="001E3AB8">
        <w:rPr>
          <w:rFonts w:ascii="Times New Roman" w:hAnsi="Times New Roman"/>
          <w:color w:val="000000"/>
        </w:rPr>
        <w:t>Работать над формированием общеучебных</w:t>
      </w:r>
      <w:r w:rsidRPr="00F20BFD">
        <w:rPr>
          <w:rFonts w:ascii="Times New Roman" w:hAnsi="Times New Roman"/>
          <w:color w:val="000000"/>
        </w:rPr>
        <w:t xml:space="preserve"> умений и навыков учащихся, предметных компетенций, </w:t>
      </w:r>
      <w:r w:rsidRPr="00F20BFD">
        <w:rPr>
          <w:rFonts w:ascii="Times New Roman" w:hAnsi="Times New Roman"/>
          <w:color w:val="000000"/>
          <w:shd w:val="clear" w:color="auto" w:fill="FFFFFF"/>
        </w:rPr>
        <w:t>самостоятельности в самообразовании и саморазвитии.</w:t>
      </w:r>
    </w:p>
    <w:p w:rsidR="00A45918" w:rsidRDefault="00A45918" w:rsidP="00327AAC">
      <w:pPr>
        <w:pStyle w:val="c4"/>
        <w:spacing w:before="0" w:beforeAutospacing="0" w:after="0" w:afterAutospacing="0" w:line="270" w:lineRule="atLeast"/>
        <w:rPr>
          <w:color w:val="222222"/>
        </w:rPr>
      </w:pPr>
      <w:r w:rsidRPr="00F20BFD">
        <w:t>3.</w:t>
      </w:r>
      <w:r w:rsidRPr="00F20BFD">
        <w:rPr>
          <w:shd w:val="clear" w:color="auto" w:fill="FFFFFF"/>
        </w:rPr>
        <w:t>Совершенствовать формы  организации исследовательской деятельности, с</w:t>
      </w:r>
      <w:r w:rsidRPr="00F20BFD">
        <w:t xml:space="preserve">оздавать условия для проявления  творческих способностей одарённых учащихся на уроках и  во внеурочное время.  </w:t>
      </w:r>
      <w:r w:rsidRPr="00F20BFD">
        <w:rPr>
          <w:color w:val="222222"/>
        </w:rPr>
        <w:t xml:space="preserve"> </w:t>
      </w:r>
    </w:p>
    <w:p w:rsidR="00A45918" w:rsidRPr="00327AAC" w:rsidRDefault="00A45918" w:rsidP="00327AAC">
      <w:pPr>
        <w:pStyle w:val="c4"/>
        <w:spacing w:before="0" w:beforeAutospacing="0" w:after="0" w:afterAutospacing="0" w:line="270" w:lineRule="atLeast"/>
        <w:rPr>
          <w:color w:val="222222"/>
          <w:sz w:val="22"/>
          <w:szCs w:val="22"/>
        </w:rPr>
      </w:pPr>
    </w:p>
    <w:p w:rsidR="00A45918" w:rsidRPr="009C06D4" w:rsidRDefault="00A45918" w:rsidP="002C4C19">
      <w:pPr>
        <w:jc w:val="both"/>
        <w:rPr>
          <w:rFonts w:ascii="Times New Roman" w:hAnsi="Times New Roman"/>
        </w:rPr>
      </w:pPr>
      <w:r w:rsidRPr="009C06D4">
        <w:rPr>
          <w:rFonts w:ascii="Times New Roman" w:hAnsi="Times New Roman"/>
          <w:b/>
        </w:rPr>
        <w:t>3. Характеристика кадрового состава.</w:t>
      </w:r>
    </w:p>
    <w:tbl>
      <w:tblPr>
        <w:tblpPr w:leftFromText="180" w:rightFromText="180" w:vertAnchor="text" w:horzAnchor="margin" w:tblpY="353"/>
        <w:tblW w:w="109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77"/>
        <w:gridCol w:w="1711"/>
        <w:gridCol w:w="2377"/>
        <w:gridCol w:w="918"/>
        <w:gridCol w:w="2105"/>
        <w:gridCol w:w="1978"/>
        <w:gridCol w:w="1442"/>
      </w:tblGrid>
      <w:tr w:rsidR="00A45918" w:rsidRPr="009C06D4" w:rsidTr="00C76791">
        <w:trPr>
          <w:trHeight w:val="528"/>
        </w:trPr>
        <w:tc>
          <w:tcPr>
            <w:tcW w:w="377" w:type="dxa"/>
          </w:tcPr>
          <w:p w:rsidR="00A45918" w:rsidRPr="00D6383E" w:rsidRDefault="00A45918" w:rsidP="000B61B8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D6383E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1711" w:type="dxa"/>
          </w:tcPr>
          <w:p w:rsidR="00A45918" w:rsidRPr="00D6383E" w:rsidRDefault="00A45918" w:rsidP="000B61B8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D6383E">
              <w:rPr>
                <w:rFonts w:ascii="Times New Roman" w:hAnsi="Times New Roman"/>
                <w:b/>
                <w:sz w:val="20"/>
                <w:szCs w:val="20"/>
              </w:rPr>
              <w:t>Ф.И.О</w:t>
            </w:r>
          </w:p>
        </w:tc>
        <w:tc>
          <w:tcPr>
            <w:tcW w:w="2377" w:type="dxa"/>
          </w:tcPr>
          <w:p w:rsidR="00A45918" w:rsidRPr="00D6383E" w:rsidRDefault="00A45918" w:rsidP="000B61B8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D6383E">
              <w:rPr>
                <w:rFonts w:ascii="Times New Roman" w:hAnsi="Times New Roman"/>
                <w:b/>
                <w:sz w:val="20"/>
                <w:szCs w:val="20"/>
              </w:rPr>
              <w:t>Образование</w:t>
            </w:r>
          </w:p>
        </w:tc>
        <w:tc>
          <w:tcPr>
            <w:tcW w:w="918" w:type="dxa"/>
          </w:tcPr>
          <w:p w:rsidR="00A45918" w:rsidRPr="00D6383E" w:rsidRDefault="00A45918" w:rsidP="000B61B8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D6383E">
              <w:rPr>
                <w:rFonts w:ascii="Times New Roman" w:hAnsi="Times New Roman"/>
                <w:b/>
                <w:sz w:val="20"/>
                <w:szCs w:val="20"/>
              </w:rPr>
              <w:t xml:space="preserve">Стаж </w:t>
            </w:r>
          </w:p>
        </w:tc>
        <w:tc>
          <w:tcPr>
            <w:tcW w:w="2105" w:type="dxa"/>
          </w:tcPr>
          <w:p w:rsidR="00A45918" w:rsidRPr="00D6383E" w:rsidRDefault="00A45918" w:rsidP="000B61B8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D6383E">
              <w:rPr>
                <w:rFonts w:ascii="Times New Roman" w:hAnsi="Times New Roman"/>
                <w:b/>
                <w:sz w:val="20"/>
                <w:szCs w:val="20"/>
              </w:rPr>
              <w:t>Методическая тема</w:t>
            </w:r>
          </w:p>
        </w:tc>
        <w:tc>
          <w:tcPr>
            <w:tcW w:w="1978" w:type="dxa"/>
          </w:tcPr>
          <w:p w:rsidR="00A45918" w:rsidRPr="00D6383E" w:rsidRDefault="00A45918" w:rsidP="000B61B8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D6383E">
              <w:rPr>
                <w:rFonts w:ascii="Times New Roman" w:hAnsi="Times New Roman"/>
                <w:b/>
                <w:sz w:val="20"/>
                <w:szCs w:val="20"/>
              </w:rPr>
              <w:t>Курсовая подготовка</w:t>
            </w:r>
          </w:p>
          <w:p w:rsidR="00A45918" w:rsidRPr="00D6383E" w:rsidRDefault="00A45918" w:rsidP="000B61B8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2" w:type="dxa"/>
          </w:tcPr>
          <w:p w:rsidR="00A45918" w:rsidRPr="00D6383E" w:rsidRDefault="00A45918" w:rsidP="000B61B8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Квал. категория </w:t>
            </w:r>
          </w:p>
        </w:tc>
      </w:tr>
      <w:tr w:rsidR="00A45918" w:rsidRPr="009B6C50" w:rsidTr="009B6C50">
        <w:trPr>
          <w:trHeight w:val="2965"/>
        </w:trPr>
        <w:tc>
          <w:tcPr>
            <w:tcW w:w="377" w:type="dxa"/>
          </w:tcPr>
          <w:p w:rsidR="00A45918" w:rsidRPr="009B6C50" w:rsidRDefault="00A45918" w:rsidP="000B61B8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9B6C50">
              <w:rPr>
                <w:rFonts w:ascii="Times New Roman" w:hAnsi="Times New Roman"/>
                <w:sz w:val="18"/>
                <w:szCs w:val="18"/>
              </w:rPr>
              <w:t>1</w:t>
            </w:r>
          </w:p>
          <w:p w:rsidR="00A45918" w:rsidRPr="009B6C50" w:rsidRDefault="00A45918" w:rsidP="000B61B8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:rsidR="00A45918" w:rsidRPr="009B6C50" w:rsidRDefault="00A45918" w:rsidP="000B61B8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:rsidR="00A45918" w:rsidRPr="009B6C50" w:rsidRDefault="00A45918" w:rsidP="000B61B8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:rsidR="00A45918" w:rsidRPr="009B6C50" w:rsidRDefault="00A45918" w:rsidP="000B61B8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:rsidR="00A45918" w:rsidRPr="009B6C50" w:rsidRDefault="00A45918" w:rsidP="000B61B8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:rsidR="00A45918" w:rsidRPr="009B6C50" w:rsidRDefault="00A45918" w:rsidP="000B61B8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:rsidR="00A45918" w:rsidRPr="009B6C50" w:rsidRDefault="00A45918" w:rsidP="000B61B8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:rsidR="00A45918" w:rsidRPr="009B6C50" w:rsidRDefault="00A45918" w:rsidP="000B61B8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:rsidR="00A45918" w:rsidRPr="009B6C50" w:rsidRDefault="00A45918" w:rsidP="000B61B8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:rsidR="00A45918" w:rsidRPr="009B6C50" w:rsidRDefault="00A45918" w:rsidP="000B61B8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:rsidR="00A45918" w:rsidRPr="009B6C50" w:rsidRDefault="00A45918" w:rsidP="000B61B8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11" w:type="dxa"/>
          </w:tcPr>
          <w:p w:rsidR="00A45918" w:rsidRPr="009B6C50" w:rsidRDefault="00A45918" w:rsidP="000B61B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9B6C50">
              <w:rPr>
                <w:rFonts w:ascii="Times New Roman" w:hAnsi="Times New Roman"/>
                <w:sz w:val="18"/>
                <w:szCs w:val="18"/>
              </w:rPr>
              <w:t xml:space="preserve"> Гришина Любовь Николаевна</w:t>
            </w:r>
          </w:p>
          <w:p w:rsidR="00A45918" w:rsidRPr="009B6C50" w:rsidRDefault="00A45918" w:rsidP="000B61B8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A45918" w:rsidRPr="009B6C50" w:rsidRDefault="00A45918" w:rsidP="000B61B8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A45918" w:rsidRPr="009B6C50" w:rsidRDefault="00A45918" w:rsidP="000B61B8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77" w:type="dxa"/>
          </w:tcPr>
          <w:p w:rsidR="00A45918" w:rsidRPr="009B6C50" w:rsidRDefault="00A45918" w:rsidP="000B61B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9B6C50">
              <w:rPr>
                <w:rFonts w:ascii="Times New Roman" w:hAnsi="Times New Roman"/>
                <w:sz w:val="18"/>
                <w:szCs w:val="18"/>
              </w:rPr>
              <w:t>высшее,  КГПИ, 1988</w:t>
            </w:r>
          </w:p>
          <w:p w:rsidR="00A45918" w:rsidRPr="009B6C50" w:rsidRDefault="00A45918" w:rsidP="000B61B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18"/>
                <w:szCs w:val="18"/>
              </w:rPr>
            </w:pPr>
          </w:p>
          <w:p w:rsidR="00A45918" w:rsidRPr="009B6C50" w:rsidRDefault="00A45918" w:rsidP="000B61B8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8" w:type="dxa"/>
          </w:tcPr>
          <w:p w:rsidR="00A45918" w:rsidRPr="009B6C50" w:rsidRDefault="00A45918" w:rsidP="000B61B8">
            <w:pPr>
              <w:rPr>
                <w:rFonts w:ascii="Times New Roman" w:hAnsi="Times New Roman"/>
                <w:sz w:val="18"/>
                <w:szCs w:val="18"/>
              </w:rPr>
            </w:pPr>
            <w:r w:rsidRPr="009B6C50">
              <w:rPr>
                <w:rFonts w:ascii="Times New Roman" w:hAnsi="Times New Roman"/>
                <w:sz w:val="18"/>
                <w:szCs w:val="18"/>
              </w:rPr>
              <w:t>37</w:t>
            </w:r>
          </w:p>
          <w:p w:rsidR="00A45918" w:rsidRPr="009B6C50" w:rsidRDefault="00A45918" w:rsidP="000B61B8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05" w:type="dxa"/>
          </w:tcPr>
          <w:p w:rsidR="00A45918" w:rsidRPr="009B6C50" w:rsidRDefault="00A45918" w:rsidP="000B61B8">
            <w:pPr>
              <w:spacing w:before="100" w:beforeAutospacing="1" w:after="100" w:afterAutospacing="1"/>
              <w:rPr>
                <w:rFonts w:ascii="Times New Roman" w:hAnsi="Times New Roman"/>
                <w:sz w:val="18"/>
                <w:szCs w:val="18"/>
              </w:rPr>
            </w:pPr>
            <w:r w:rsidRPr="009B6C50">
              <w:rPr>
                <w:rFonts w:ascii="Times New Roman" w:hAnsi="Times New Roman"/>
                <w:b/>
                <w:sz w:val="18"/>
                <w:szCs w:val="18"/>
              </w:rPr>
              <w:t>«</w:t>
            </w:r>
            <w:r w:rsidRPr="009B6C50">
              <w:rPr>
                <w:rFonts w:ascii="Times New Roman" w:hAnsi="Times New Roman"/>
                <w:sz w:val="18"/>
                <w:szCs w:val="18"/>
              </w:rPr>
              <w:t>Использование системно - деятельностного  подхода в преподавании  русского языка и литературы</w:t>
            </w:r>
            <w:r w:rsidRPr="009B6C50">
              <w:rPr>
                <w:rFonts w:ascii="Times New Roman" w:hAnsi="Times New Roman"/>
                <w:i/>
                <w:sz w:val="18"/>
                <w:szCs w:val="18"/>
              </w:rPr>
              <w:t xml:space="preserve"> </w:t>
            </w:r>
            <w:r w:rsidRPr="009B6C50">
              <w:rPr>
                <w:rFonts w:ascii="Times New Roman" w:hAnsi="Times New Roman"/>
                <w:sz w:val="18"/>
                <w:szCs w:val="18"/>
              </w:rPr>
              <w:t>для развития коммуникативных способностей учащихся в условиях  реализации  ФГОС ООО»</w:t>
            </w:r>
          </w:p>
        </w:tc>
        <w:tc>
          <w:tcPr>
            <w:tcW w:w="1978" w:type="dxa"/>
          </w:tcPr>
          <w:p w:rsidR="00A45918" w:rsidRPr="009B6C50" w:rsidRDefault="00A45918" w:rsidP="000B61B8">
            <w:pPr>
              <w:rPr>
                <w:rFonts w:ascii="Times New Roman" w:hAnsi="Times New Roman"/>
                <w:sz w:val="18"/>
                <w:szCs w:val="18"/>
              </w:rPr>
            </w:pPr>
            <w:r w:rsidRPr="009B6C50">
              <w:rPr>
                <w:rFonts w:ascii="Times New Roman" w:hAnsi="Times New Roman"/>
                <w:sz w:val="18"/>
                <w:szCs w:val="18"/>
              </w:rPr>
              <w:t xml:space="preserve"> «Системно- деятельностный подход к преподаванию русского языка и литературы в условиях реализации ФГОС» , 96 часов, город Казань, ФГАОУ  ВО «Казанский (Приволжский) федеральный университет,  2018 год</w:t>
            </w:r>
          </w:p>
        </w:tc>
        <w:tc>
          <w:tcPr>
            <w:tcW w:w="1442" w:type="dxa"/>
          </w:tcPr>
          <w:p w:rsidR="00A45918" w:rsidRPr="009B6C50" w:rsidRDefault="00A45918" w:rsidP="000B61B8">
            <w:pPr>
              <w:rPr>
                <w:rFonts w:ascii="Times New Roman" w:hAnsi="Times New Roman"/>
                <w:sz w:val="18"/>
                <w:szCs w:val="18"/>
              </w:rPr>
            </w:pPr>
            <w:r w:rsidRPr="009B6C50">
              <w:rPr>
                <w:rFonts w:ascii="Times New Roman" w:hAnsi="Times New Roman"/>
                <w:sz w:val="18"/>
                <w:szCs w:val="18"/>
              </w:rPr>
              <w:t>высшая,</w:t>
            </w:r>
          </w:p>
          <w:p w:rsidR="00A45918" w:rsidRPr="009B6C50" w:rsidRDefault="00A45918" w:rsidP="000B61B8">
            <w:pPr>
              <w:rPr>
                <w:rFonts w:ascii="Times New Roman" w:hAnsi="Times New Roman"/>
                <w:sz w:val="18"/>
                <w:szCs w:val="18"/>
              </w:rPr>
            </w:pPr>
            <w:smartTag w:uri="urn:schemas-microsoft-com:office:smarttags" w:element="metricconverter">
              <w:smartTagPr>
                <w:attr w:name="ProductID" w:val="2018 г"/>
              </w:smartTagPr>
              <w:r w:rsidRPr="009B6C50">
                <w:rPr>
                  <w:rFonts w:ascii="Times New Roman" w:hAnsi="Times New Roman"/>
                  <w:sz w:val="18"/>
                  <w:szCs w:val="18"/>
                </w:rPr>
                <w:t>2018 г</w:t>
              </w:r>
            </w:smartTag>
            <w:r w:rsidRPr="009B6C50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</w:tr>
      <w:tr w:rsidR="00A45918" w:rsidRPr="009B6C50" w:rsidTr="009B6C50">
        <w:trPr>
          <w:trHeight w:val="3067"/>
        </w:trPr>
        <w:tc>
          <w:tcPr>
            <w:tcW w:w="377" w:type="dxa"/>
          </w:tcPr>
          <w:p w:rsidR="00A45918" w:rsidRPr="009B6C50" w:rsidRDefault="00A45918" w:rsidP="000B61B8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9B6C50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711" w:type="dxa"/>
          </w:tcPr>
          <w:p w:rsidR="00A45918" w:rsidRPr="009B6C50" w:rsidRDefault="00A45918" w:rsidP="000B61B8">
            <w:pPr>
              <w:rPr>
                <w:rFonts w:ascii="Times New Roman" w:hAnsi="Times New Roman"/>
                <w:sz w:val="18"/>
                <w:szCs w:val="18"/>
              </w:rPr>
            </w:pPr>
            <w:r w:rsidRPr="009B6C50">
              <w:rPr>
                <w:rFonts w:ascii="Times New Roman" w:hAnsi="Times New Roman"/>
                <w:sz w:val="18"/>
                <w:szCs w:val="18"/>
              </w:rPr>
              <w:t>Шигабудинова Динара Фаритовна</w:t>
            </w:r>
          </w:p>
        </w:tc>
        <w:tc>
          <w:tcPr>
            <w:tcW w:w="2377" w:type="dxa"/>
          </w:tcPr>
          <w:p w:rsidR="00A45918" w:rsidRPr="009B6C50" w:rsidRDefault="00A45918" w:rsidP="000B61B8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9B6C50">
              <w:rPr>
                <w:rFonts w:ascii="Times New Roman" w:hAnsi="Times New Roman"/>
                <w:sz w:val="18"/>
                <w:szCs w:val="18"/>
              </w:rPr>
              <w:t>высшее,</w:t>
            </w:r>
          </w:p>
          <w:p w:rsidR="00A45918" w:rsidRPr="009B6C50" w:rsidRDefault="00A45918" w:rsidP="000B61B8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9B6C50">
              <w:rPr>
                <w:rFonts w:ascii="Times New Roman" w:hAnsi="Times New Roman"/>
                <w:sz w:val="18"/>
                <w:szCs w:val="18"/>
              </w:rPr>
              <w:t>ЕГПУ,</w:t>
            </w:r>
            <w:r w:rsidRPr="009B6C5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 </w:t>
            </w:r>
            <w:r w:rsidRPr="009B6C50">
              <w:rPr>
                <w:rFonts w:ascii="Times New Roman" w:hAnsi="Times New Roman"/>
                <w:sz w:val="18"/>
                <w:szCs w:val="18"/>
              </w:rPr>
              <w:t>2011</w:t>
            </w:r>
          </w:p>
        </w:tc>
        <w:tc>
          <w:tcPr>
            <w:tcW w:w="918" w:type="dxa"/>
          </w:tcPr>
          <w:p w:rsidR="00A45918" w:rsidRPr="009B6C50" w:rsidRDefault="00A45918" w:rsidP="000B61B8">
            <w:pPr>
              <w:rPr>
                <w:rFonts w:ascii="Times New Roman" w:hAnsi="Times New Roman"/>
                <w:sz w:val="18"/>
                <w:szCs w:val="18"/>
              </w:rPr>
            </w:pPr>
            <w:r w:rsidRPr="009B6C50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2105" w:type="dxa"/>
          </w:tcPr>
          <w:p w:rsidR="00A45918" w:rsidRPr="009B6C50" w:rsidRDefault="00A45918" w:rsidP="000B61B8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9B6C50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9B6C5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«Изучение приёмов и методов системно-деятельностного подхода и внедрение в систему работу на уроках русского языка и литературы для развития коммуникативных способностей учащихся» </w:t>
            </w:r>
          </w:p>
        </w:tc>
        <w:tc>
          <w:tcPr>
            <w:tcW w:w="1978" w:type="dxa"/>
          </w:tcPr>
          <w:p w:rsidR="00A45918" w:rsidRPr="009B6C50" w:rsidRDefault="00A45918" w:rsidP="000B61B8">
            <w:pPr>
              <w:rPr>
                <w:rFonts w:ascii="Times New Roman" w:hAnsi="Times New Roman"/>
                <w:sz w:val="18"/>
                <w:szCs w:val="18"/>
              </w:rPr>
            </w:pPr>
            <w:r w:rsidRPr="009B6C50">
              <w:rPr>
                <w:rFonts w:ascii="Times New Roman" w:hAnsi="Times New Roman"/>
                <w:sz w:val="18"/>
                <w:szCs w:val="18"/>
              </w:rPr>
              <w:t>«Системно- деятельностный подход к преподаванию русского языка и литературы в условиях реализации ФГОС» , 96 часов, город Казань, ФГАОУ  ВО «Казанский (Приволжский) федеральный университет, 2018 год</w:t>
            </w:r>
          </w:p>
        </w:tc>
        <w:tc>
          <w:tcPr>
            <w:tcW w:w="1442" w:type="dxa"/>
          </w:tcPr>
          <w:p w:rsidR="00A45918" w:rsidRPr="009B6C50" w:rsidRDefault="00A45918" w:rsidP="000B61B8">
            <w:pPr>
              <w:rPr>
                <w:rFonts w:ascii="Times New Roman" w:hAnsi="Times New Roman"/>
                <w:sz w:val="18"/>
                <w:szCs w:val="18"/>
              </w:rPr>
            </w:pPr>
            <w:r w:rsidRPr="009B6C50">
              <w:rPr>
                <w:rFonts w:ascii="Times New Roman" w:hAnsi="Times New Roman"/>
                <w:sz w:val="18"/>
                <w:szCs w:val="18"/>
              </w:rPr>
              <w:t>Первая, 2020г</w:t>
            </w:r>
          </w:p>
          <w:p w:rsidR="00A45918" w:rsidRPr="009B6C50" w:rsidRDefault="00A45918" w:rsidP="000B61B8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45918" w:rsidRPr="009B6C50" w:rsidTr="003900F7">
        <w:trPr>
          <w:trHeight w:val="1615"/>
        </w:trPr>
        <w:tc>
          <w:tcPr>
            <w:tcW w:w="377" w:type="dxa"/>
          </w:tcPr>
          <w:p w:rsidR="00A45918" w:rsidRPr="009B6C50" w:rsidRDefault="00A45918" w:rsidP="000B61B8">
            <w:pPr>
              <w:rPr>
                <w:rFonts w:ascii="Times New Roman" w:hAnsi="Times New Roman"/>
                <w:sz w:val="18"/>
                <w:szCs w:val="18"/>
              </w:rPr>
            </w:pPr>
            <w:r w:rsidRPr="009B6C50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711" w:type="dxa"/>
          </w:tcPr>
          <w:p w:rsidR="00A45918" w:rsidRPr="009B6C50" w:rsidRDefault="00A45918" w:rsidP="000B61B8">
            <w:pPr>
              <w:rPr>
                <w:rFonts w:ascii="Times New Roman" w:hAnsi="Times New Roman"/>
                <w:sz w:val="18"/>
                <w:szCs w:val="18"/>
              </w:rPr>
            </w:pPr>
            <w:r w:rsidRPr="009B6C50">
              <w:rPr>
                <w:rFonts w:ascii="Times New Roman" w:hAnsi="Times New Roman"/>
                <w:sz w:val="18"/>
                <w:szCs w:val="18"/>
              </w:rPr>
              <w:t>Мустафина Кристина Павловна</w:t>
            </w:r>
          </w:p>
        </w:tc>
        <w:tc>
          <w:tcPr>
            <w:tcW w:w="2377" w:type="dxa"/>
          </w:tcPr>
          <w:p w:rsidR="00A45918" w:rsidRPr="009B6C50" w:rsidRDefault="00A45918" w:rsidP="000B61B8">
            <w:pPr>
              <w:rPr>
                <w:rFonts w:ascii="Times New Roman" w:hAnsi="Times New Roman"/>
                <w:sz w:val="18"/>
                <w:szCs w:val="18"/>
              </w:rPr>
            </w:pPr>
            <w:r w:rsidRPr="009B6C50">
              <w:rPr>
                <w:rFonts w:ascii="Times New Roman" w:hAnsi="Times New Roman"/>
                <w:sz w:val="18"/>
                <w:szCs w:val="18"/>
              </w:rPr>
              <w:t>Высшее, НГПУ, г.Наб.Челны</w:t>
            </w:r>
          </w:p>
        </w:tc>
        <w:tc>
          <w:tcPr>
            <w:tcW w:w="918" w:type="dxa"/>
          </w:tcPr>
          <w:p w:rsidR="00A45918" w:rsidRPr="009B6C50" w:rsidRDefault="00A45918" w:rsidP="000B61B8">
            <w:pPr>
              <w:rPr>
                <w:rFonts w:ascii="Times New Roman" w:hAnsi="Times New Roman"/>
                <w:sz w:val="18"/>
                <w:szCs w:val="18"/>
              </w:rPr>
            </w:pPr>
            <w:r w:rsidRPr="009B6C50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2105" w:type="dxa"/>
          </w:tcPr>
          <w:p w:rsidR="00A45918" w:rsidRPr="009B6C50" w:rsidRDefault="00A45918" w:rsidP="000B61B8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9B6C50">
              <w:rPr>
                <w:rFonts w:ascii="Times New Roman" w:hAnsi="Times New Roman"/>
                <w:sz w:val="18"/>
                <w:szCs w:val="18"/>
              </w:rPr>
              <w:t>Применение инновационных образовательных технологий в преподавании русского языка и литературы в условиях ФГОС</w:t>
            </w:r>
          </w:p>
        </w:tc>
        <w:tc>
          <w:tcPr>
            <w:tcW w:w="1978" w:type="dxa"/>
          </w:tcPr>
          <w:p w:rsidR="00A45918" w:rsidRPr="009B6C50" w:rsidRDefault="00A45918" w:rsidP="003900F7">
            <w:pPr>
              <w:rPr>
                <w:rFonts w:ascii="Times New Roman" w:hAnsi="Times New Roman"/>
                <w:sz w:val="18"/>
                <w:szCs w:val="18"/>
              </w:rPr>
            </w:pPr>
            <w:r w:rsidRPr="009B6C50">
              <w:rPr>
                <w:rFonts w:ascii="Times New Roman" w:hAnsi="Times New Roman"/>
                <w:sz w:val="18"/>
                <w:szCs w:val="18"/>
              </w:rPr>
              <w:t>Теория и практика преподавания русского языка и литературы в условиях перехода к ФГОС, КФУ, Казань, 2019г.</w:t>
            </w:r>
          </w:p>
        </w:tc>
        <w:tc>
          <w:tcPr>
            <w:tcW w:w="1442" w:type="dxa"/>
          </w:tcPr>
          <w:p w:rsidR="00A45918" w:rsidRPr="009B6C50" w:rsidRDefault="00A45918" w:rsidP="000B61B8">
            <w:pPr>
              <w:rPr>
                <w:rFonts w:ascii="Times New Roman" w:hAnsi="Times New Roman"/>
                <w:sz w:val="18"/>
                <w:szCs w:val="18"/>
              </w:rPr>
            </w:pPr>
            <w:r w:rsidRPr="009B6C50">
              <w:rPr>
                <w:rFonts w:ascii="Times New Roman" w:hAnsi="Times New Roman"/>
                <w:sz w:val="18"/>
                <w:szCs w:val="18"/>
              </w:rPr>
              <w:t>Молодой специалист</w:t>
            </w:r>
          </w:p>
        </w:tc>
      </w:tr>
    </w:tbl>
    <w:p w:rsidR="00A45918" w:rsidRPr="009B6C50" w:rsidRDefault="00A45918" w:rsidP="002C4C19">
      <w:pPr>
        <w:jc w:val="both"/>
        <w:rPr>
          <w:rFonts w:ascii="Times New Roman" w:hAnsi="Times New Roman"/>
          <w:sz w:val="18"/>
          <w:szCs w:val="18"/>
        </w:rPr>
      </w:pPr>
    </w:p>
    <w:p w:rsidR="00A45918" w:rsidRDefault="00A45918" w:rsidP="006F178D">
      <w:pPr>
        <w:spacing w:after="0"/>
        <w:rPr>
          <w:rFonts w:ascii="Times New Roman" w:hAnsi="Times New Roman"/>
          <w:b/>
          <w:i/>
          <w:sz w:val="18"/>
          <w:szCs w:val="18"/>
        </w:rPr>
      </w:pPr>
    </w:p>
    <w:p w:rsidR="00A45918" w:rsidRPr="0038488C" w:rsidRDefault="00A45918" w:rsidP="006F178D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4 </w:t>
      </w:r>
      <w:r w:rsidRPr="0038488C">
        <w:rPr>
          <w:rFonts w:ascii="Times New Roman" w:hAnsi="Times New Roman"/>
          <w:b/>
          <w:i/>
          <w:sz w:val="18"/>
          <w:szCs w:val="18"/>
        </w:rPr>
        <w:t>.</w:t>
      </w:r>
      <w:r w:rsidRPr="0038488C">
        <w:rPr>
          <w:rFonts w:ascii="Times New Roman" w:hAnsi="Times New Roman"/>
          <w:b/>
        </w:rPr>
        <w:t>Реализация целей и задач:</w:t>
      </w:r>
    </w:p>
    <w:p w:rsidR="00A45918" w:rsidRDefault="00A45918" w:rsidP="007F680D">
      <w:pPr>
        <w:shd w:val="clear" w:color="auto" w:fill="FFFFFF"/>
        <w:spacing w:after="0" w:line="338" w:lineRule="atLeast"/>
        <w:ind w:firstLine="360"/>
        <w:jc w:val="both"/>
        <w:rPr>
          <w:rFonts w:cs="Arial"/>
          <w:color w:val="000000"/>
        </w:rPr>
      </w:pPr>
      <w:r w:rsidRPr="007F680D">
        <w:rPr>
          <w:rFonts w:ascii="Times New Roman" w:hAnsi="Times New Roman"/>
          <w:color w:val="000000"/>
        </w:rPr>
        <w:t xml:space="preserve">Работа МО была нацелена на эффективное использование и развитие профессионального потенциала учителей, на сплочение и координацию их усилий по совершенствованию методики преподавания русского языка и литературы.  </w:t>
      </w:r>
      <w:r>
        <w:rPr>
          <w:rFonts w:cs="Arial"/>
          <w:color w:val="000000"/>
        </w:rPr>
        <w:t xml:space="preserve"> </w:t>
      </w:r>
    </w:p>
    <w:p w:rsidR="00A45918" w:rsidRPr="00990FEF" w:rsidRDefault="00A45918" w:rsidP="00990FEF">
      <w:pPr>
        <w:shd w:val="clear" w:color="auto" w:fill="FFFFFF"/>
        <w:spacing w:after="0" w:line="338" w:lineRule="atLeast"/>
        <w:ind w:firstLine="360"/>
        <w:jc w:val="both"/>
        <w:rPr>
          <w:rFonts w:ascii="Times New Roman" w:hAnsi="Times New Roman"/>
        </w:rPr>
      </w:pPr>
      <w:r w:rsidRPr="007F680D">
        <w:rPr>
          <w:rFonts w:ascii="Times New Roman" w:hAnsi="Times New Roman"/>
        </w:rPr>
        <w:t xml:space="preserve">Основные направления работы ШМО: </w:t>
      </w:r>
    </w:p>
    <w:p w:rsidR="00A45918" w:rsidRPr="007F680D" w:rsidRDefault="00A45918" w:rsidP="007F680D">
      <w:pPr>
        <w:tabs>
          <w:tab w:val="left" w:pos="6792"/>
        </w:tabs>
        <w:spacing w:line="240" w:lineRule="auto"/>
        <w:rPr>
          <w:rFonts w:ascii="Times New Roman" w:hAnsi="Times New Roman"/>
        </w:rPr>
      </w:pPr>
      <w:r w:rsidRPr="007F680D">
        <w:rPr>
          <w:rFonts w:ascii="Times New Roman" w:hAnsi="Times New Roman"/>
        </w:rPr>
        <w:t>1.</w:t>
      </w:r>
      <w:r w:rsidRPr="007F680D">
        <w:rPr>
          <w:rFonts w:ascii="Times New Roman" w:hAnsi="Times New Roman"/>
          <w:color w:val="000000"/>
        </w:rPr>
        <w:t>Повышение теоретического, методического и профессионального мастерства учителей.</w:t>
      </w:r>
    </w:p>
    <w:p w:rsidR="00A45918" w:rsidRPr="007F680D" w:rsidRDefault="00A45918" w:rsidP="007F680D">
      <w:pPr>
        <w:tabs>
          <w:tab w:val="left" w:pos="6792"/>
        </w:tabs>
        <w:spacing w:line="240" w:lineRule="auto"/>
        <w:rPr>
          <w:rFonts w:ascii="Times New Roman" w:hAnsi="Times New Roman"/>
        </w:rPr>
      </w:pPr>
      <w:r w:rsidRPr="007F680D">
        <w:rPr>
          <w:rFonts w:ascii="Times New Roman" w:hAnsi="Times New Roman"/>
          <w:color w:val="000000"/>
        </w:rPr>
        <w:t>2.Вооружение педагогов эффективными методами, приемами и технологиями организации урочной и внеурочной деятельности.</w:t>
      </w:r>
      <w:r w:rsidRPr="007F680D">
        <w:rPr>
          <w:rFonts w:ascii="Times New Roman" w:hAnsi="Times New Roman"/>
        </w:rPr>
        <w:t xml:space="preserve"> </w:t>
      </w:r>
    </w:p>
    <w:p w:rsidR="00A45918" w:rsidRPr="007F680D" w:rsidRDefault="00A45918" w:rsidP="007F680D">
      <w:pPr>
        <w:tabs>
          <w:tab w:val="left" w:pos="6792"/>
        </w:tabs>
        <w:spacing w:line="240" w:lineRule="auto"/>
        <w:rPr>
          <w:rFonts w:ascii="Times New Roman" w:hAnsi="Times New Roman"/>
        </w:rPr>
      </w:pPr>
      <w:r w:rsidRPr="007F680D">
        <w:rPr>
          <w:rFonts w:ascii="Times New Roman" w:hAnsi="Times New Roman"/>
          <w:color w:val="000000"/>
        </w:rPr>
        <w:t>3.Изучение и эффективное использование в деятельности ШМО основополагающих нормативных документов по предмету.</w:t>
      </w:r>
    </w:p>
    <w:p w:rsidR="00A45918" w:rsidRPr="007F680D" w:rsidRDefault="00A45918" w:rsidP="007F680D">
      <w:pPr>
        <w:tabs>
          <w:tab w:val="left" w:pos="6792"/>
        </w:tabs>
        <w:spacing w:line="240" w:lineRule="auto"/>
        <w:rPr>
          <w:rFonts w:ascii="Times New Roman" w:hAnsi="Times New Roman"/>
        </w:rPr>
      </w:pPr>
      <w:r w:rsidRPr="007F680D">
        <w:rPr>
          <w:rFonts w:ascii="Times New Roman" w:hAnsi="Times New Roman"/>
          <w:color w:val="000000"/>
        </w:rPr>
        <w:t>4.Изучение достижений передового педагогического опыта.</w:t>
      </w:r>
    </w:p>
    <w:p w:rsidR="00A45918" w:rsidRPr="007F680D" w:rsidRDefault="00A45918" w:rsidP="007F680D">
      <w:pPr>
        <w:shd w:val="clear" w:color="auto" w:fill="FFFFFF"/>
        <w:spacing w:after="0" w:line="240" w:lineRule="auto"/>
        <w:rPr>
          <w:rFonts w:ascii="Times New Roman" w:hAnsi="Times New Roman"/>
          <w:color w:val="000000"/>
        </w:rPr>
      </w:pPr>
      <w:r w:rsidRPr="007F680D">
        <w:rPr>
          <w:rFonts w:ascii="Times New Roman" w:hAnsi="Times New Roman"/>
          <w:color w:val="000000"/>
        </w:rPr>
        <w:t>5.Развитие творческого потенциала учителя.</w:t>
      </w:r>
    </w:p>
    <w:p w:rsidR="00A45918" w:rsidRPr="007F680D" w:rsidRDefault="00A45918" w:rsidP="007F680D">
      <w:pPr>
        <w:shd w:val="clear" w:color="auto" w:fill="FFFFFF"/>
        <w:spacing w:after="0" w:line="240" w:lineRule="auto"/>
        <w:rPr>
          <w:rFonts w:ascii="Times New Roman" w:hAnsi="Times New Roman"/>
          <w:color w:val="000000"/>
        </w:rPr>
      </w:pPr>
    </w:p>
    <w:p w:rsidR="00A45918" w:rsidRPr="009C06D4" w:rsidRDefault="00A45918" w:rsidP="002D35A7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>5</w:t>
      </w:r>
      <w:r w:rsidRPr="009C06D4">
        <w:rPr>
          <w:rFonts w:ascii="Times New Roman" w:hAnsi="Times New Roman"/>
          <w:b/>
        </w:rPr>
        <w:t>.Новые формы, методики, приемы работы, научный подход в организации ШМО.</w:t>
      </w:r>
      <w:r w:rsidRPr="009C06D4">
        <w:rPr>
          <w:rFonts w:ascii="Times New Roman" w:hAnsi="Times New Roman"/>
          <w:lang w:eastAsia="en-US"/>
        </w:rPr>
        <w:t xml:space="preserve"> </w:t>
      </w:r>
    </w:p>
    <w:p w:rsidR="00A45918" w:rsidRPr="001865DC" w:rsidRDefault="00A45918" w:rsidP="001865DC">
      <w:pPr>
        <w:shd w:val="clear" w:color="auto" w:fill="FFFFFF"/>
        <w:spacing w:after="0" w:line="240" w:lineRule="auto"/>
        <w:rPr>
          <w:color w:val="000000"/>
        </w:rPr>
      </w:pPr>
      <w:r>
        <w:rPr>
          <w:rFonts w:ascii="Times New Roman" w:hAnsi="Times New Roman"/>
          <w:color w:val="000000"/>
        </w:rPr>
        <w:t xml:space="preserve">Учителями </w:t>
      </w:r>
      <w:r w:rsidRPr="001865DC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 xml:space="preserve">используются  новые технологии </w:t>
      </w:r>
      <w:r w:rsidRPr="001865DC">
        <w:rPr>
          <w:rFonts w:ascii="Times New Roman" w:hAnsi="Times New Roman"/>
          <w:color w:val="000000"/>
        </w:rPr>
        <w:t>на уроках русского языка и литературы:</w:t>
      </w:r>
    </w:p>
    <w:p w:rsidR="00A45918" w:rsidRPr="001865DC" w:rsidRDefault="00A45918" w:rsidP="001865DC">
      <w:pPr>
        <w:numPr>
          <w:ilvl w:val="0"/>
          <w:numId w:val="7"/>
        </w:numPr>
        <w:shd w:val="clear" w:color="auto" w:fill="FFFFFF"/>
        <w:spacing w:after="0" w:line="240" w:lineRule="auto"/>
        <w:rPr>
          <w:rFonts w:cs="Arial"/>
          <w:color w:val="000000"/>
        </w:rPr>
      </w:pPr>
      <w:r w:rsidRPr="001865DC">
        <w:rPr>
          <w:rFonts w:ascii="Times New Roman" w:hAnsi="Times New Roman"/>
          <w:color w:val="000000"/>
        </w:rPr>
        <w:t>Приемы организации творческой дискуссии на уроках литературы.</w:t>
      </w:r>
    </w:p>
    <w:p w:rsidR="00A45918" w:rsidRPr="001865DC" w:rsidRDefault="00A45918" w:rsidP="001865DC">
      <w:pPr>
        <w:numPr>
          <w:ilvl w:val="0"/>
          <w:numId w:val="7"/>
        </w:numPr>
        <w:shd w:val="clear" w:color="auto" w:fill="FFFFFF"/>
        <w:spacing w:after="0" w:line="240" w:lineRule="auto"/>
        <w:rPr>
          <w:rFonts w:cs="Arial"/>
          <w:color w:val="000000"/>
        </w:rPr>
      </w:pPr>
      <w:r w:rsidRPr="001865DC">
        <w:rPr>
          <w:rFonts w:ascii="Times New Roman" w:hAnsi="Times New Roman"/>
          <w:color w:val="000000"/>
        </w:rPr>
        <w:t>Использование компьютерных технологий на уроках литературы и во внеклассной работе.</w:t>
      </w:r>
    </w:p>
    <w:p w:rsidR="00A45918" w:rsidRPr="001865DC" w:rsidRDefault="00A45918" w:rsidP="001865DC">
      <w:pPr>
        <w:numPr>
          <w:ilvl w:val="0"/>
          <w:numId w:val="7"/>
        </w:numPr>
        <w:shd w:val="clear" w:color="auto" w:fill="FFFFFF"/>
        <w:spacing w:after="0" w:line="240" w:lineRule="auto"/>
        <w:rPr>
          <w:rFonts w:cs="Arial"/>
          <w:color w:val="000000"/>
        </w:rPr>
      </w:pPr>
      <w:r w:rsidRPr="001865DC">
        <w:rPr>
          <w:rFonts w:ascii="Times New Roman" w:hAnsi="Times New Roman"/>
          <w:color w:val="000000"/>
        </w:rPr>
        <w:t>Система работы по развитию устной и письменной речи в процессе анализа литературного произведения.</w:t>
      </w:r>
    </w:p>
    <w:p w:rsidR="00A45918" w:rsidRPr="001865DC" w:rsidRDefault="00A45918" w:rsidP="001865DC">
      <w:pPr>
        <w:numPr>
          <w:ilvl w:val="0"/>
          <w:numId w:val="7"/>
        </w:numPr>
        <w:shd w:val="clear" w:color="auto" w:fill="FFFFFF"/>
        <w:spacing w:after="0" w:line="240" w:lineRule="auto"/>
        <w:rPr>
          <w:rFonts w:cs="Arial"/>
          <w:color w:val="000000"/>
        </w:rPr>
      </w:pPr>
      <w:r w:rsidRPr="001865DC">
        <w:rPr>
          <w:rFonts w:ascii="Times New Roman" w:hAnsi="Times New Roman"/>
          <w:color w:val="000000"/>
        </w:rPr>
        <w:t>Методика подготовки и проведения письменных работ, их анализа и оценки, включение компьютерных технологий.</w:t>
      </w:r>
    </w:p>
    <w:p w:rsidR="00A45918" w:rsidRPr="001865DC" w:rsidRDefault="00A45918" w:rsidP="001865DC">
      <w:pPr>
        <w:numPr>
          <w:ilvl w:val="0"/>
          <w:numId w:val="7"/>
        </w:numPr>
        <w:shd w:val="clear" w:color="auto" w:fill="FFFFFF"/>
        <w:spacing w:after="0" w:line="240" w:lineRule="auto"/>
        <w:rPr>
          <w:rFonts w:cs="Arial"/>
          <w:color w:val="000000"/>
        </w:rPr>
      </w:pPr>
      <w:r w:rsidRPr="001865DC">
        <w:rPr>
          <w:rFonts w:ascii="Times New Roman" w:hAnsi="Times New Roman"/>
          <w:color w:val="000000"/>
        </w:rPr>
        <w:t>Развитие речи учащихся в процессе работы с художественно-образной наглядностью на уроках литературы.</w:t>
      </w:r>
    </w:p>
    <w:p w:rsidR="00A45918" w:rsidRPr="001865DC" w:rsidRDefault="00A45918" w:rsidP="001865DC">
      <w:pPr>
        <w:numPr>
          <w:ilvl w:val="0"/>
          <w:numId w:val="7"/>
        </w:numPr>
        <w:shd w:val="clear" w:color="auto" w:fill="FFFFFF"/>
        <w:spacing w:after="0" w:line="240" w:lineRule="auto"/>
        <w:rPr>
          <w:rFonts w:cs="Arial"/>
          <w:color w:val="000000"/>
        </w:rPr>
      </w:pPr>
      <w:r w:rsidRPr="001865DC">
        <w:rPr>
          <w:rFonts w:ascii="Times New Roman" w:hAnsi="Times New Roman"/>
          <w:color w:val="000000"/>
        </w:rPr>
        <w:t>Современные активные формы урока русского языка  в школе (лекция, семинар, практикум), направленные на подготовку учащихся 9-11</w:t>
      </w:r>
      <w:r>
        <w:rPr>
          <w:rFonts w:ascii="Times New Roman" w:hAnsi="Times New Roman"/>
          <w:color w:val="000000"/>
        </w:rPr>
        <w:t>-</w:t>
      </w:r>
      <w:r w:rsidRPr="001865DC">
        <w:rPr>
          <w:rFonts w:ascii="Times New Roman" w:hAnsi="Times New Roman"/>
          <w:color w:val="000000"/>
        </w:rPr>
        <w:t>х классов к ГИА.</w:t>
      </w:r>
    </w:p>
    <w:p w:rsidR="00A45918" w:rsidRPr="001865DC" w:rsidRDefault="00A45918" w:rsidP="001865DC">
      <w:pPr>
        <w:numPr>
          <w:ilvl w:val="0"/>
          <w:numId w:val="7"/>
        </w:numPr>
        <w:shd w:val="clear" w:color="auto" w:fill="FFFFFF"/>
        <w:spacing w:after="0" w:line="240" w:lineRule="auto"/>
        <w:rPr>
          <w:rFonts w:cs="Arial"/>
          <w:color w:val="000000"/>
        </w:rPr>
      </w:pPr>
      <w:r w:rsidRPr="001865DC">
        <w:rPr>
          <w:rFonts w:ascii="Times New Roman" w:hAnsi="Times New Roman"/>
          <w:color w:val="000000"/>
        </w:rPr>
        <w:t>Возможности использования разных видов искусств на современном уроке русского языка.</w:t>
      </w:r>
    </w:p>
    <w:p w:rsidR="00A45918" w:rsidRPr="00C51B62" w:rsidRDefault="00A45918" w:rsidP="00C51B62">
      <w:pPr>
        <w:shd w:val="clear" w:color="auto" w:fill="FFFFFF"/>
        <w:spacing w:after="0" w:line="240" w:lineRule="auto"/>
        <w:rPr>
          <w:color w:val="000000"/>
        </w:rPr>
      </w:pPr>
    </w:p>
    <w:p w:rsidR="00A45918" w:rsidRDefault="00A45918" w:rsidP="00652CD5">
      <w:pPr>
        <w:shd w:val="clear" w:color="auto" w:fill="FFFFFF"/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</w:rPr>
        <w:t>6</w:t>
      </w:r>
      <w:r w:rsidRPr="009C06D4">
        <w:rPr>
          <w:rFonts w:ascii="Times New Roman" w:hAnsi="Times New Roman"/>
          <w:b/>
        </w:rPr>
        <w:t>. Качество, результативность (общие показатели,  результаты ГИА, независимых мониторинговых исследований, промежуточная аттестация).</w:t>
      </w:r>
    </w:p>
    <w:p w:rsidR="00A45918" w:rsidRPr="00652CD5" w:rsidRDefault="00A45918" w:rsidP="00652CD5">
      <w:pPr>
        <w:shd w:val="clear" w:color="auto" w:fill="FFFFFF"/>
        <w:spacing w:after="0" w:line="240" w:lineRule="auto"/>
        <w:rPr>
          <w:color w:val="000000"/>
        </w:rPr>
      </w:pPr>
    </w:p>
    <w:p w:rsidR="00A45918" w:rsidRPr="009C06D4" w:rsidRDefault="00A45918" w:rsidP="00B773F8">
      <w:pPr>
        <w:spacing w:after="0"/>
        <w:jc w:val="center"/>
        <w:rPr>
          <w:rFonts w:ascii="Times New Roman" w:hAnsi="Times New Roman"/>
          <w:b/>
        </w:rPr>
      </w:pPr>
      <w:r w:rsidRPr="009C06D4">
        <w:rPr>
          <w:rFonts w:ascii="Times New Roman" w:hAnsi="Times New Roman"/>
          <w:b/>
        </w:rPr>
        <w:t>Сравнительные показатели качества и успеваемости по предмету</w:t>
      </w:r>
    </w:p>
    <w:p w:rsidR="00A45918" w:rsidRPr="009C06D4" w:rsidRDefault="00A45918" w:rsidP="00B773F8">
      <w:pPr>
        <w:spacing w:after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за 2 года ( 2019/20, 2020/21</w:t>
      </w:r>
      <w:r w:rsidRPr="009C06D4">
        <w:rPr>
          <w:rFonts w:ascii="Times New Roman" w:hAnsi="Times New Roman"/>
          <w:b/>
        </w:rPr>
        <w:t>уч. г.)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45"/>
        <w:gridCol w:w="2640"/>
        <w:gridCol w:w="2410"/>
        <w:gridCol w:w="2551"/>
        <w:gridCol w:w="2551"/>
      </w:tblGrid>
      <w:tr w:rsidR="00A45918" w:rsidRPr="009C06D4" w:rsidTr="001326E7">
        <w:tc>
          <w:tcPr>
            <w:tcW w:w="445" w:type="dxa"/>
            <w:vMerge w:val="restart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№</w:t>
            </w:r>
          </w:p>
          <w:p w:rsidR="00A45918" w:rsidRPr="009C06D4" w:rsidRDefault="00A45918" w:rsidP="00B773F8">
            <w:pPr>
              <w:spacing w:after="0"/>
              <w:rPr>
                <w:rFonts w:ascii="Times New Roman" w:hAnsi="Times New Roman"/>
                <w:b/>
              </w:rPr>
            </w:pPr>
          </w:p>
          <w:p w:rsidR="00A45918" w:rsidRPr="009C06D4" w:rsidRDefault="00A45918" w:rsidP="00B773F8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2640" w:type="dxa"/>
            <w:vMerge w:val="restart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ФИО учителя</w:t>
            </w:r>
          </w:p>
        </w:tc>
        <w:tc>
          <w:tcPr>
            <w:tcW w:w="4961" w:type="dxa"/>
            <w:gridSpan w:val="2"/>
          </w:tcPr>
          <w:p w:rsidR="00A45918" w:rsidRPr="009C06D4" w:rsidRDefault="00A45918" w:rsidP="00B773F8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Русский язык</w:t>
            </w:r>
          </w:p>
        </w:tc>
        <w:tc>
          <w:tcPr>
            <w:tcW w:w="2551" w:type="dxa"/>
          </w:tcPr>
          <w:p w:rsidR="00A45918" w:rsidRPr="009C06D4" w:rsidRDefault="00A45918" w:rsidP="00B773F8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Динамика +/-</w:t>
            </w:r>
          </w:p>
        </w:tc>
      </w:tr>
      <w:tr w:rsidR="00A45918" w:rsidRPr="009C06D4" w:rsidTr="00325669">
        <w:trPr>
          <w:trHeight w:val="274"/>
        </w:trPr>
        <w:tc>
          <w:tcPr>
            <w:tcW w:w="445" w:type="dxa"/>
            <w:vMerge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2640" w:type="dxa"/>
            <w:vMerge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2410" w:type="dxa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Качество</w:t>
            </w:r>
          </w:p>
        </w:tc>
        <w:tc>
          <w:tcPr>
            <w:tcW w:w="2551" w:type="dxa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Успеваемость</w:t>
            </w:r>
          </w:p>
        </w:tc>
        <w:tc>
          <w:tcPr>
            <w:tcW w:w="2551" w:type="dxa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  <w:b/>
              </w:rPr>
            </w:pPr>
          </w:p>
        </w:tc>
      </w:tr>
      <w:tr w:rsidR="00A45918" w:rsidRPr="009C06D4" w:rsidTr="00DA03A4">
        <w:tc>
          <w:tcPr>
            <w:tcW w:w="445" w:type="dxa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152" w:type="dxa"/>
            <w:gridSpan w:val="4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  <w:b/>
              </w:rPr>
              <w:t>Гришина Л.Н</w:t>
            </w:r>
          </w:p>
        </w:tc>
      </w:tr>
      <w:tr w:rsidR="00A45918" w:rsidRPr="009C06D4" w:rsidTr="00082B0B">
        <w:trPr>
          <w:trHeight w:val="182"/>
        </w:trPr>
        <w:tc>
          <w:tcPr>
            <w:tcW w:w="445" w:type="dxa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A45918" w:rsidRPr="009C06D4" w:rsidRDefault="00A45918" w:rsidP="00CE40B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2019/20</w:t>
            </w:r>
          </w:p>
        </w:tc>
        <w:tc>
          <w:tcPr>
            <w:tcW w:w="2410" w:type="dxa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</w:t>
            </w:r>
          </w:p>
        </w:tc>
        <w:tc>
          <w:tcPr>
            <w:tcW w:w="2551" w:type="dxa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+3,0</w:t>
            </w:r>
          </w:p>
        </w:tc>
      </w:tr>
      <w:tr w:rsidR="00A45918" w:rsidRPr="009C06D4" w:rsidTr="00DA56AC">
        <w:trPr>
          <w:trHeight w:val="304"/>
        </w:trPr>
        <w:tc>
          <w:tcPr>
            <w:tcW w:w="445" w:type="dxa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A45918" w:rsidRPr="009C06D4" w:rsidRDefault="00A45918" w:rsidP="00CE40B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2020/21</w:t>
            </w:r>
          </w:p>
        </w:tc>
        <w:tc>
          <w:tcPr>
            <w:tcW w:w="2410" w:type="dxa"/>
          </w:tcPr>
          <w:p w:rsidR="00A45918" w:rsidRPr="009C06D4" w:rsidRDefault="00A45918" w:rsidP="00B773F8">
            <w:pPr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</w:rPr>
              <w:t>78</w:t>
            </w:r>
          </w:p>
        </w:tc>
        <w:tc>
          <w:tcPr>
            <w:tcW w:w="2551" w:type="dxa"/>
          </w:tcPr>
          <w:p w:rsidR="00A45918" w:rsidRPr="009C06D4" w:rsidRDefault="00A45918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A45918" w:rsidRPr="009C06D4" w:rsidRDefault="00A45918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-2,0</w:t>
            </w:r>
          </w:p>
        </w:tc>
      </w:tr>
      <w:tr w:rsidR="00A45918" w:rsidRPr="009C06D4" w:rsidTr="007A6C13">
        <w:trPr>
          <w:trHeight w:val="390"/>
        </w:trPr>
        <w:tc>
          <w:tcPr>
            <w:tcW w:w="445" w:type="dxa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Pr="009C06D4">
              <w:rPr>
                <w:rFonts w:ascii="Times New Roman" w:hAnsi="Times New Roman"/>
              </w:rPr>
              <w:t>.</w:t>
            </w:r>
          </w:p>
        </w:tc>
        <w:tc>
          <w:tcPr>
            <w:tcW w:w="10152" w:type="dxa"/>
            <w:gridSpan w:val="4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  <w:b/>
              </w:rPr>
              <w:t>Шигабудинова Д.Ф</w:t>
            </w:r>
          </w:p>
        </w:tc>
      </w:tr>
      <w:tr w:rsidR="00A45918" w:rsidRPr="009C06D4" w:rsidTr="00134415">
        <w:trPr>
          <w:trHeight w:val="225"/>
        </w:trPr>
        <w:tc>
          <w:tcPr>
            <w:tcW w:w="445" w:type="dxa"/>
          </w:tcPr>
          <w:p w:rsidR="00A45918" w:rsidRPr="009C06D4" w:rsidRDefault="00A45918" w:rsidP="00B773F8">
            <w:pPr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A45918" w:rsidRPr="009C06D4" w:rsidRDefault="00A45918" w:rsidP="00D52DA9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2019/20</w:t>
            </w:r>
          </w:p>
        </w:tc>
        <w:tc>
          <w:tcPr>
            <w:tcW w:w="2410" w:type="dxa"/>
          </w:tcPr>
          <w:p w:rsidR="00A45918" w:rsidRPr="009C06D4" w:rsidRDefault="00A45918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72,7</w:t>
            </w:r>
          </w:p>
        </w:tc>
        <w:tc>
          <w:tcPr>
            <w:tcW w:w="2551" w:type="dxa"/>
          </w:tcPr>
          <w:p w:rsidR="00A45918" w:rsidRPr="009C06D4" w:rsidRDefault="00A45918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+2,5</w:t>
            </w:r>
          </w:p>
        </w:tc>
      </w:tr>
      <w:tr w:rsidR="00A45918" w:rsidRPr="009C06D4" w:rsidTr="004662AF">
        <w:trPr>
          <w:trHeight w:val="380"/>
        </w:trPr>
        <w:tc>
          <w:tcPr>
            <w:tcW w:w="445" w:type="dxa"/>
          </w:tcPr>
          <w:p w:rsidR="00A45918" w:rsidRPr="009C06D4" w:rsidRDefault="00A45918" w:rsidP="00B773F8">
            <w:pPr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A45918" w:rsidRPr="009C06D4" w:rsidRDefault="00A45918" w:rsidP="00D52D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2020/21</w:t>
            </w:r>
          </w:p>
        </w:tc>
        <w:tc>
          <w:tcPr>
            <w:tcW w:w="2410" w:type="dxa"/>
          </w:tcPr>
          <w:p w:rsidR="00A45918" w:rsidRPr="009C06D4" w:rsidRDefault="00A45918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68,5</w:t>
            </w:r>
          </w:p>
        </w:tc>
        <w:tc>
          <w:tcPr>
            <w:tcW w:w="2551" w:type="dxa"/>
          </w:tcPr>
          <w:p w:rsidR="00A45918" w:rsidRPr="009C06D4" w:rsidRDefault="00A45918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A45918" w:rsidRPr="009C06D4" w:rsidRDefault="00A45918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-4,2</w:t>
            </w:r>
          </w:p>
        </w:tc>
      </w:tr>
      <w:tr w:rsidR="00A45918" w:rsidRPr="009C06D4" w:rsidTr="00670C30">
        <w:trPr>
          <w:trHeight w:val="357"/>
        </w:trPr>
        <w:tc>
          <w:tcPr>
            <w:tcW w:w="445" w:type="dxa"/>
          </w:tcPr>
          <w:p w:rsidR="00A45918" w:rsidRPr="009C06D4" w:rsidRDefault="00A45918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0152" w:type="dxa"/>
            <w:gridSpan w:val="4"/>
          </w:tcPr>
          <w:p w:rsidR="00A45918" w:rsidRPr="00670C30" w:rsidRDefault="00A45918" w:rsidP="00670C30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Мустафина</w:t>
            </w:r>
            <w:r w:rsidRPr="00B9332E">
              <w:rPr>
                <w:rFonts w:ascii="Times New Roman" w:hAnsi="Times New Roman"/>
                <w:b/>
              </w:rPr>
              <w:t xml:space="preserve"> К.</w:t>
            </w:r>
            <w:r>
              <w:rPr>
                <w:rFonts w:ascii="Times New Roman" w:hAnsi="Times New Roman"/>
                <w:b/>
              </w:rPr>
              <w:t>П</w:t>
            </w:r>
          </w:p>
        </w:tc>
      </w:tr>
      <w:tr w:rsidR="00A45918" w:rsidRPr="009C06D4" w:rsidTr="00553847">
        <w:trPr>
          <w:trHeight w:val="540"/>
        </w:trPr>
        <w:tc>
          <w:tcPr>
            <w:tcW w:w="445" w:type="dxa"/>
          </w:tcPr>
          <w:p w:rsidR="00A45918" w:rsidRDefault="00A45918" w:rsidP="00B773F8">
            <w:pPr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A45918" w:rsidRPr="009C06D4" w:rsidRDefault="00A45918" w:rsidP="00BB5B4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2019/20</w:t>
            </w:r>
          </w:p>
        </w:tc>
        <w:tc>
          <w:tcPr>
            <w:tcW w:w="2410" w:type="dxa"/>
          </w:tcPr>
          <w:p w:rsidR="00A45918" w:rsidRDefault="00A45918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76</w:t>
            </w:r>
          </w:p>
        </w:tc>
        <w:tc>
          <w:tcPr>
            <w:tcW w:w="2551" w:type="dxa"/>
          </w:tcPr>
          <w:p w:rsidR="00A45918" w:rsidRPr="009C06D4" w:rsidRDefault="00A45918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551" w:type="dxa"/>
          </w:tcPr>
          <w:p w:rsidR="00A45918" w:rsidRPr="009C06D4" w:rsidRDefault="00A45918" w:rsidP="00BB5B4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-</w:t>
            </w:r>
          </w:p>
        </w:tc>
      </w:tr>
      <w:tr w:rsidR="00A45918" w:rsidRPr="009C06D4" w:rsidTr="007E5C16">
        <w:trPr>
          <w:trHeight w:val="245"/>
        </w:trPr>
        <w:tc>
          <w:tcPr>
            <w:tcW w:w="445" w:type="dxa"/>
          </w:tcPr>
          <w:p w:rsidR="00A45918" w:rsidRDefault="00A45918" w:rsidP="00B773F8">
            <w:pPr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A45918" w:rsidRPr="009C06D4" w:rsidRDefault="00A45918" w:rsidP="00BB5B4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2020/21</w:t>
            </w:r>
          </w:p>
        </w:tc>
        <w:tc>
          <w:tcPr>
            <w:tcW w:w="2410" w:type="dxa"/>
          </w:tcPr>
          <w:p w:rsidR="00A45918" w:rsidRDefault="00A45918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75,3</w:t>
            </w:r>
          </w:p>
        </w:tc>
        <w:tc>
          <w:tcPr>
            <w:tcW w:w="2551" w:type="dxa"/>
          </w:tcPr>
          <w:p w:rsidR="00A45918" w:rsidRPr="009C06D4" w:rsidRDefault="00A45918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A45918" w:rsidRDefault="00A45918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-1,3</w:t>
            </w:r>
          </w:p>
        </w:tc>
      </w:tr>
      <w:tr w:rsidR="00A45918" w:rsidRPr="009C06D4" w:rsidTr="001326E7">
        <w:tc>
          <w:tcPr>
            <w:tcW w:w="445" w:type="dxa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2410" w:type="dxa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Литература</w:t>
            </w:r>
          </w:p>
        </w:tc>
        <w:tc>
          <w:tcPr>
            <w:tcW w:w="2551" w:type="dxa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2551" w:type="dxa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</w:rPr>
            </w:pPr>
          </w:p>
        </w:tc>
      </w:tr>
      <w:tr w:rsidR="00A45918" w:rsidRPr="009C06D4" w:rsidTr="007C1DDF">
        <w:tc>
          <w:tcPr>
            <w:tcW w:w="445" w:type="dxa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</w:t>
            </w:r>
          </w:p>
        </w:tc>
        <w:tc>
          <w:tcPr>
            <w:tcW w:w="10152" w:type="dxa"/>
            <w:gridSpan w:val="4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  <w:b/>
              </w:rPr>
              <w:t>Гришина Л.Н</w:t>
            </w:r>
          </w:p>
        </w:tc>
      </w:tr>
      <w:tr w:rsidR="00A45918" w:rsidRPr="009C06D4" w:rsidTr="005F79DA">
        <w:trPr>
          <w:trHeight w:val="420"/>
        </w:trPr>
        <w:tc>
          <w:tcPr>
            <w:tcW w:w="445" w:type="dxa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2019/20</w:t>
            </w:r>
          </w:p>
        </w:tc>
        <w:tc>
          <w:tcPr>
            <w:tcW w:w="2410" w:type="dxa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81,8</w:t>
            </w:r>
          </w:p>
        </w:tc>
        <w:tc>
          <w:tcPr>
            <w:tcW w:w="2551" w:type="dxa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A45918" w:rsidRPr="009C06D4" w:rsidRDefault="00A45918" w:rsidP="00DA2ABF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-0,4</w:t>
            </w:r>
          </w:p>
        </w:tc>
      </w:tr>
      <w:tr w:rsidR="00A45918" w:rsidRPr="009C06D4" w:rsidTr="005F51FE">
        <w:trPr>
          <w:trHeight w:val="269"/>
        </w:trPr>
        <w:tc>
          <w:tcPr>
            <w:tcW w:w="445" w:type="dxa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A45918" w:rsidRPr="009C06D4" w:rsidRDefault="00A45918" w:rsidP="00D52DA9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2020/21</w:t>
            </w:r>
          </w:p>
        </w:tc>
        <w:tc>
          <w:tcPr>
            <w:tcW w:w="2410" w:type="dxa"/>
          </w:tcPr>
          <w:p w:rsidR="00A45918" w:rsidRPr="009C06D4" w:rsidRDefault="00A45918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79,5</w:t>
            </w:r>
          </w:p>
        </w:tc>
        <w:tc>
          <w:tcPr>
            <w:tcW w:w="2551" w:type="dxa"/>
          </w:tcPr>
          <w:p w:rsidR="00A45918" w:rsidRPr="009C06D4" w:rsidRDefault="00A45918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A45918" w:rsidRPr="009C06D4" w:rsidRDefault="00A45918" w:rsidP="00DA2AB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-2,3</w:t>
            </w:r>
          </w:p>
        </w:tc>
      </w:tr>
      <w:tr w:rsidR="00A45918" w:rsidRPr="009C06D4" w:rsidTr="00DC70FF">
        <w:trPr>
          <w:trHeight w:val="390"/>
        </w:trPr>
        <w:tc>
          <w:tcPr>
            <w:tcW w:w="445" w:type="dxa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Pr="009C06D4">
              <w:rPr>
                <w:rFonts w:ascii="Times New Roman" w:hAnsi="Times New Roman"/>
              </w:rPr>
              <w:t>.</w:t>
            </w:r>
          </w:p>
        </w:tc>
        <w:tc>
          <w:tcPr>
            <w:tcW w:w="10152" w:type="dxa"/>
            <w:gridSpan w:val="4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  <w:b/>
              </w:rPr>
              <w:t>Шигабудинова Д.Ф</w:t>
            </w:r>
          </w:p>
        </w:tc>
      </w:tr>
      <w:tr w:rsidR="00A45918" w:rsidRPr="009C06D4" w:rsidTr="00AB6985">
        <w:trPr>
          <w:trHeight w:val="405"/>
        </w:trPr>
        <w:tc>
          <w:tcPr>
            <w:tcW w:w="445" w:type="dxa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A45918" w:rsidRPr="009C06D4" w:rsidRDefault="00A45918" w:rsidP="00D52DA9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2019/20</w:t>
            </w:r>
          </w:p>
        </w:tc>
        <w:tc>
          <w:tcPr>
            <w:tcW w:w="2410" w:type="dxa"/>
          </w:tcPr>
          <w:p w:rsidR="00A45918" w:rsidRPr="009C06D4" w:rsidRDefault="00A45918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79</w:t>
            </w:r>
          </w:p>
        </w:tc>
        <w:tc>
          <w:tcPr>
            <w:tcW w:w="2551" w:type="dxa"/>
          </w:tcPr>
          <w:p w:rsidR="00A45918" w:rsidRPr="009C06D4" w:rsidRDefault="00A45918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+1,5</w:t>
            </w:r>
          </w:p>
        </w:tc>
      </w:tr>
      <w:tr w:rsidR="00A45918" w:rsidRPr="009C06D4" w:rsidTr="005F51FE">
        <w:trPr>
          <w:trHeight w:val="173"/>
        </w:trPr>
        <w:tc>
          <w:tcPr>
            <w:tcW w:w="445" w:type="dxa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A45918" w:rsidRPr="009C06D4" w:rsidRDefault="00A45918" w:rsidP="00D52D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20120/21</w:t>
            </w:r>
          </w:p>
        </w:tc>
        <w:tc>
          <w:tcPr>
            <w:tcW w:w="2410" w:type="dxa"/>
          </w:tcPr>
          <w:p w:rsidR="00A45918" w:rsidRPr="009C06D4" w:rsidRDefault="00A45918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78,8</w:t>
            </w:r>
          </w:p>
        </w:tc>
        <w:tc>
          <w:tcPr>
            <w:tcW w:w="2551" w:type="dxa"/>
          </w:tcPr>
          <w:p w:rsidR="00A45918" w:rsidRPr="009C06D4" w:rsidRDefault="00A45918" w:rsidP="00B773F8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-0,2</w:t>
            </w:r>
          </w:p>
        </w:tc>
      </w:tr>
      <w:tr w:rsidR="00A45918" w:rsidRPr="009C06D4" w:rsidTr="000474BF">
        <w:trPr>
          <w:trHeight w:val="173"/>
        </w:trPr>
        <w:tc>
          <w:tcPr>
            <w:tcW w:w="445" w:type="dxa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0152" w:type="dxa"/>
            <w:gridSpan w:val="4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Мустафина</w:t>
            </w:r>
            <w:r w:rsidRPr="00771DC3">
              <w:rPr>
                <w:rFonts w:ascii="Times New Roman" w:hAnsi="Times New Roman"/>
                <w:b/>
              </w:rPr>
              <w:t xml:space="preserve"> К.П</w:t>
            </w:r>
          </w:p>
        </w:tc>
      </w:tr>
      <w:tr w:rsidR="00A45918" w:rsidRPr="009C06D4" w:rsidTr="005F51FE">
        <w:trPr>
          <w:trHeight w:val="173"/>
        </w:trPr>
        <w:tc>
          <w:tcPr>
            <w:tcW w:w="445" w:type="dxa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A45918" w:rsidRPr="009C06D4" w:rsidRDefault="00A45918" w:rsidP="00BB5B4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2019/20</w:t>
            </w:r>
          </w:p>
        </w:tc>
        <w:tc>
          <w:tcPr>
            <w:tcW w:w="2410" w:type="dxa"/>
          </w:tcPr>
          <w:p w:rsidR="00A45918" w:rsidRDefault="00A45918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77</w:t>
            </w:r>
          </w:p>
        </w:tc>
        <w:tc>
          <w:tcPr>
            <w:tcW w:w="2551" w:type="dxa"/>
          </w:tcPr>
          <w:p w:rsidR="00A45918" w:rsidRPr="009C06D4" w:rsidRDefault="00A45918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551" w:type="dxa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A45918" w:rsidRPr="009C06D4" w:rsidTr="005F51FE">
        <w:trPr>
          <w:trHeight w:val="173"/>
        </w:trPr>
        <w:tc>
          <w:tcPr>
            <w:tcW w:w="445" w:type="dxa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40" w:type="dxa"/>
          </w:tcPr>
          <w:p w:rsidR="00A45918" w:rsidRPr="009C06D4" w:rsidRDefault="00A45918" w:rsidP="00BB5B4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2020/21</w:t>
            </w:r>
          </w:p>
        </w:tc>
        <w:tc>
          <w:tcPr>
            <w:tcW w:w="2410" w:type="dxa"/>
          </w:tcPr>
          <w:p w:rsidR="00A45918" w:rsidRDefault="00A45918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78,5</w:t>
            </w:r>
          </w:p>
        </w:tc>
        <w:tc>
          <w:tcPr>
            <w:tcW w:w="2551" w:type="dxa"/>
          </w:tcPr>
          <w:p w:rsidR="00A45918" w:rsidRPr="009C06D4" w:rsidRDefault="00A45918" w:rsidP="00B773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2551" w:type="dxa"/>
          </w:tcPr>
          <w:p w:rsidR="00A45918" w:rsidRPr="009C06D4" w:rsidRDefault="00A45918" w:rsidP="00B773F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+1,5</w:t>
            </w:r>
          </w:p>
        </w:tc>
      </w:tr>
    </w:tbl>
    <w:p w:rsidR="00A45918" w:rsidRPr="009C06D4" w:rsidRDefault="00A45918" w:rsidP="0033417D">
      <w:pPr>
        <w:spacing w:after="0" w:line="240" w:lineRule="auto"/>
        <w:rPr>
          <w:rFonts w:ascii="Times New Roman" w:hAnsi="Times New Roman"/>
          <w:b/>
          <w:lang w:eastAsia="en-US"/>
        </w:rPr>
      </w:pPr>
    </w:p>
    <w:p w:rsidR="00A45918" w:rsidRPr="009C06D4" w:rsidRDefault="00A45918" w:rsidP="0033417D">
      <w:pPr>
        <w:spacing w:after="0" w:line="240" w:lineRule="auto"/>
        <w:rPr>
          <w:rFonts w:ascii="Times New Roman" w:hAnsi="Times New Roman"/>
          <w:b/>
          <w:lang w:eastAsia="en-US"/>
        </w:rPr>
      </w:pPr>
      <w:r>
        <w:rPr>
          <w:rFonts w:ascii="Times New Roman" w:hAnsi="Times New Roman"/>
          <w:b/>
          <w:lang w:eastAsia="en-US"/>
        </w:rPr>
        <w:t>8</w:t>
      </w:r>
      <w:r w:rsidRPr="009C06D4">
        <w:rPr>
          <w:rFonts w:ascii="Times New Roman" w:hAnsi="Times New Roman"/>
          <w:b/>
          <w:lang w:eastAsia="en-US"/>
        </w:rPr>
        <w:t>.Итоговые п</w:t>
      </w:r>
      <w:r>
        <w:rPr>
          <w:rFonts w:ascii="Times New Roman" w:hAnsi="Times New Roman"/>
          <w:b/>
          <w:lang w:eastAsia="en-US"/>
        </w:rPr>
        <w:t>оказатели   по предметам за 2019-20г; 2020/21</w:t>
      </w:r>
      <w:r w:rsidRPr="009C06D4">
        <w:rPr>
          <w:rFonts w:ascii="Times New Roman" w:hAnsi="Times New Roman"/>
          <w:b/>
          <w:lang w:eastAsia="en-US"/>
        </w:rPr>
        <w:t xml:space="preserve"> уч. годы. Русский язык</w:t>
      </w:r>
    </w:p>
    <w:tbl>
      <w:tblPr>
        <w:tblW w:w="1060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82"/>
        <w:gridCol w:w="1649"/>
        <w:gridCol w:w="2195"/>
        <w:gridCol w:w="1591"/>
        <w:gridCol w:w="1875"/>
        <w:gridCol w:w="1608"/>
      </w:tblGrid>
      <w:tr w:rsidR="00A45918" w:rsidRPr="009C06D4" w:rsidTr="00A8079B">
        <w:trPr>
          <w:trHeight w:val="296"/>
        </w:trPr>
        <w:tc>
          <w:tcPr>
            <w:tcW w:w="1682" w:type="dxa"/>
            <w:vMerge w:val="restart"/>
          </w:tcPr>
          <w:p w:rsidR="00A45918" w:rsidRPr="009C06D4" w:rsidRDefault="00A45918" w:rsidP="008D7CB3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 xml:space="preserve">Параллель </w:t>
            </w:r>
          </w:p>
        </w:tc>
        <w:tc>
          <w:tcPr>
            <w:tcW w:w="1649" w:type="dxa"/>
            <w:vMerge w:val="restart"/>
          </w:tcPr>
          <w:p w:rsidR="00A45918" w:rsidRPr="009C06D4" w:rsidRDefault="00A45918" w:rsidP="009444B2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Кол-во учащихся</w:t>
            </w:r>
          </w:p>
        </w:tc>
        <w:tc>
          <w:tcPr>
            <w:tcW w:w="7269" w:type="dxa"/>
            <w:gridSpan w:val="4"/>
          </w:tcPr>
          <w:p w:rsidR="00A45918" w:rsidRPr="009C06D4" w:rsidRDefault="00A45918" w:rsidP="008D7CB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 xml:space="preserve"> Русский язык</w:t>
            </w:r>
          </w:p>
        </w:tc>
      </w:tr>
      <w:tr w:rsidR="00A45918" w:rsidRPr="009C06D4" w:rsidTr="00C54AA4">
        <w:trPr>
          <w:trHeight w:val="150"/>
        </w:trPr>
        <w:tc>
          <w:tcPr>
            <w:tcW w:w="1682" w:type="dxa"/>
            <w:vMerge/>
          </w:tcPr>
          <w:p w:rsidR="00A45918" w:rsidRPr="009C06D4" w:rsidRDefault="00A45918" w:rsidP="008D7CB3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649" w:type="dxa"/>
            <w:vMerge/>
          </w:tcPr>
          <w:p w:rsidR="00A45918" w:rsidRPr="009C06D4" w:rsidRDefault="00A45918" w:rsidP="008D7CB3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195" w:type="dxa"/>
          </w:tcPr>
          <w:p w:rsidR="00A45918" w:rsidRPr="009C06D4" w:rsidRDefault="00A45918" w:rsidP="008D7CB3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Качество</w:t>
            </w:r>
          </w:p>
        </w:tc>
        <w:tc>
          <w:tcPr>
            <w:tcW w:w="1591" w:type="dxa"/>
          </w:tcPr>
          <w:p w:rsidR="00A45918" w:rsidRPr="009C06D4" w:rsidRDefault="00A45918" w:rsidP="00330186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Разница</w:t>
            </w:r>
          </w:p>
        </w:tc>
        <w:tc>
          <w:tcPr>
            <w:tcW w:w="1875" w:type="dxa"/>
          </w:tcPr>
          <w:p w:rsidR="00A45918" w:rsidRPr="009C06D4" w:rsidRDefault="00A45918" w:rsidP="008D7CB3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Успеваемость</w:t>
            </w:r>
          </w:p>
        </w:tc>
        <w:tc>
          <w:tcPr>
            <w:tcW w:w="1608" w:type="dxa"/>
          </w:tcPr>
          <w:p w:rsidR="00A45918" w:rsidRPr="009C06D4" w:rsidRDefault="00A45918" w:rsidP="00DB5771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Разница</w:t>
            </w:r>
          </w:p>
        </w:tc>
      </w:tr>
      <w:tr w:rsidR="00A45918" w:rsidRPr="009C06D4" w:rsidTr="00C54AA4">
        <w:trPr>
          <w:trHeight w:val="296"/>
        </w:trPr>
        <w:tc>
          <w:tcPr>
            <w:tcW w:w="1682" w:type="dxa"/>
          </w:tcPr>
          <w:p w:rsidR="00A45918" w:rsidRPr="009C06D4" w:rsidRDefault="00A45918" w:rsidP="008D7CB3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1649" w:type="dxa"/>
          </w:tcPr>
          <w:p w:rsidR="00A45918" w:rsidRPr="009C06D4" w:rsidRDefault="00A45918" w:rsidP="009444B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37/38</w:t>
            </w:r>
          </w:p>
        </w:tc>
        <w:tc>
          <w:tcPr>
            <w:tcW w:w="2195" w:type="dxa"/>
          </w:tcPr>
          <w:p w:rsidR="00A45918" w:rsidRPr="009C06D4" w:rsidRDefault="00A45918" w:rsidP="009A1FE4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61,3/63,3</w:t>
            </w:r>
          </w:p>
        </w:tc>
        <w:tc>
          <w:tcPr>
            <w:tcW w:w="1591" w:type="dxa"/>
          </w:tcPr>
          <w:p w:rsidR="00A45918" w:rsidRPr="009C06D4" w:rsidRDefault="00A45918" w:rsidP="0029104E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+2,0</w:t>
            </w:r>
          </w:p>
        </w:tc>
        <w:tc>
          <w:tcPr>
            <w:tcW w:w="1875" w:type="dxa"/>
          </w:tcPr>
          <w:p w:rsidR="00A45918" w:rsidRPr="009C06D4" w:rsidRDefault="00A45918" w:rsidP="008D7CB3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100/100</w:t>
            </w:r>
          </w:p>
        </w:tc>
        <w:tc>
          <w:tcPr>
            <w:tcW w:w="1608" w:type="dxa"/>
          </w:tcPr>
          <w:p w:rsidR="00A45918" w:rsidRPr="009C06D4" w:rsidRDefault="00A45918" w:rsidP="00DB5771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A45918" w:rsidRPr="009C06D4" w:rsidTr="00C54AA4">
        <w:trPr>
          <w:trHeight w:val="296"/>
        </w:trPr>
        <w:tc>
          <w:tcPr>
            <w:tcW w:w="1682" w:type="dxa"/>
          </w:tcPr>
          <w:p w:rsidR="00A45918" w:rsidRPr="009C06D4" w:rsidRDefault="00A45918" w:rsidP="008D7CB3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1649" w:type="dxa"/>
          </w:tcPr>
          <w:p w:rsidR="00A45918" w:rsidRPr="009C06D4" w:rsidRDefault="00A45918" w:rsidP="009444B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47/41</w:t>
            </w:r>
          </w:p>
        </w:tc>
        <w:tc>
          <w:tcPr>
            <w:tcW w:w="2195" w:type="dxa"/>
          </w:tcPr>
          <w:p w:rsidR="00A45918" w:rsidRPr="009C06D4" w:rsidRDefault="00A45918" w:rsidP="00235595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75,2/70,1</w:t>
            </w:r>
          </w:p>
        </w:tc>
        <w:tc>
          <w:tcPr>
            <w:tcW w:w="1591" w:type="dxa"/>
          </w:tcPr>
          <w:p w:rsidR="00A45918" w:rsidRPr="009C06D4" w:rsidRDefault="00A45918" w:rsidP="0029104E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- 5,1</w:t>
            </w:r>
          </w:p>
        </w:tc>
        <w:tc>
          <w:tcPr>
            <w:tcW w:w="1875" w:type="dxa"/>
          </w:tcPr>
          <w:p w:rsidR="00A45918" w:rsidRPr="009C06D4" w:rsidRDefault="00A45918" w:rsidP="008D7CB3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100/100</w:t>
            </w:r>
          </w:p>
        </w:tc>
        <w:tc>
          <w:tcPr>
            <w:tcW w:w="1608" w:type="dxa"/>
          </w:tcPr>
          <w:p w:rsidR="00A45918" w:rsidRPr="009C06D4" w:rsidRDefault="00A45918" w:rsidP="00DB5771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A45918" w:rsidRPr="009C06D4" w:rsidTr="00C54AA4">
        <w:trPr>
          <w:trHeight w:val="296"/>
        </w:trPr>
        <w:tc>
          <w:tcPr>
            <w:tcW w:w="1682" w:type="dxa"/>
          </w:tcPr>
          <w:p w:rsidR="00A45918" w:rsidRPr="009C06D4" w:rsidRDefault="00A45918" w:rsidP="008D7CB3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1649" w:type="dxa"/>
          </w:tcPr>
          <w:p w:rsidR="00A45918" w:rsidRPr="009C06D4" w:rsidRDefault="00A45918" w:rsidP="009444B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</w:t>
            </w:r>
            <w:r w:rsidRPr="009C06D4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52</w:t>
            </w:r>
          </w:p>
        </w:tc>
        <w:tc>
          <w:tcPr>
            <w:tcW w:w="2195" w:type="dxa"/>
          </w:tcPr>
          <w:p w:rsidR="00A45918" w:rsidRPr="009C06D4" w:rsidRDefault="00A45918" w:rsidP="000E0F0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76,5/ 77</w:t>
            </w:r>
          </w:p>
        </w:tc>
        <w:tc>
          <w:tcPr>
            <w:tcW w:w="1591" w:type="dxa"/>
          </w:tcPr>
          <w:p w:rsidR="00A45918" w:rsidRPr="009C06D4" w:rsidRDefault="00A45918" w:rsidP="0029104E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+0,5</w:t>
            </w:r>
          </w:p>
        </w:tc>
        <w:tc>
          <w:tcPr>
            <w:tcW w:w="1875" w:type="dxa"/>
          </w:tcPr>
          <w:p w:rsidR="00A45918" w:rsidRPr="009C06D4" w:rsidRDefault="00A45918" w:rsidP="008D7CB3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100/100</w:t>
            </w:r>
          </w:p>
        </w:tc>
        <w:tc>
          <w:tcPr>
            <w:tcW w:w="1608" w:type="dxa"/>
          </w:tcPr>
          <w:p w:rsidR="00A45918" w:rsidRPr="009C06D4" w:rsidRDefault="00A45918" w:rsidP="00DB5771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A45918" w:rsidRPr="009C06D4" w:rsidTr="00C54AA4">
        <w:trPr>
          <w:trHeight w:val="296"/>
        </w:trPr>
        <w:tc>
          <w:tcPr>
            <w:tcW w:w="1682" w:type="dxa"/>
          </w:tcPr>
          <w:p w:rsidR="00A45918" w:rsidRPr="009C06D4" w:rsidRDefault="00A45918" w:rsidP="008D7CB3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1649" w:type="dxa"/>
          </w:tcPr>
          <w:p w:rsidR="00A45918" w:rsidRPr="009C06D4" w:rsidRDefault="00A45918" w:rsidP="009444B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24/39</w:t>
            </w:r>
          </w:p>
        </w:tc>
        <w:tc>
          <w:tcPr>
            <w:tcW w:w="2195" w:type="dxa"/>
          </w:tcPr>
          <w:p w:rsidR="00A45918" w:rsidRPr="009C06D4" w:rsidRDefault="00A45918" w:rsidP="000E0F08">
            <w:pPr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66,6/ 67,5</w:t>
            </w:r>
          </w:p>
        </w:tc>
        <w:tc>
          <w:tcPr>
            <w:tcW w:w="1591" w:type="dxa"/>
          </w:tcPr>
          <w:p w:rsidR="00A45918" w:rsidRPr="009C06D4" w:rsidRDefault="00A45918" w:rsidP="0029104E">
            <w:pPr>
              <w:spacing w:after="0"/>
              <w:rPr>
                <w:rFonts w:ascii="Times New Roman" w:hAnsi="Times New Roman"/>
                <w:color w:val="000000"/>
                <w:highlight w:val="yellow"/>
              </w:rPr>
            </w:pPr>
            <w:r>
              <w:rPr>
                <w:rFonts w:ascii="Times New Roman" w:hAnsi="Times New Roman"/>
                <w:color w:val="000000"/>
              </w:rPr>
              <w:t>+1</w:t>
            </w:r>
            <w:r w:rsidRPr="00B94653">
              <w:rPr>
                <w:rFonts w:ascii="Times New Roman" w:hAnsi="Times New Roman"/>
                <w:color w:val="000000"/>
              </w:rPr>
              <w:t>,</w:t>
            </w: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875" w:type="dxa"/>
          </w:tcPr>
          <w:p w:rsidR="00A45918" w:rsidRPr="009C06D4" w:rsidRDefault="00A45918" w:rsidP="006723E5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100/</w:t>
            </w:r>
            <w:r w:rsidRPr="009C06D4">
              <w:rPr>
                <w:rFonts w:ascii="Times New Roman" w:hAnsi="Times New Roman"/>
              </w:rPr>
              <w:t>100</w:t>
            </w:r>
          </w:p>
        </w:tc>
        <w:tc>
          <w:tcPr>
            <w:tcW w:w="1608" w:type="dxa"/>
          </w:tcPr>
          <w:p w:rsidR="00A45918" w:rsidRPr="00C60E0C" w:rsidRDefault="00A45918" w:rsidP="00DB5771">
            <w:pPr>
              <w:spacing w:after="0"/>
              <w:rPr>
                <w:rFonts w:ascii="Times New Roman" w:hAnsi="Times New Roman"/>
              </w:rPr>
            </w:pPr>
            <w:r w:rsidRPr="00C60E0C">
              <w:rPr>
                <w:rFonts w:ascii="Times New Roman" w:hAnsi="Times New Roman"/>
              </w:rPr>
              <w:t>-</w:t>
            </w:r>
          </w:p>
        </w:tc>
      </w:tr>
      <w:tr w:rsidR="00A45918" w:rsidRPr="009C06D4" w:rsidTr="00C54AA4">
        <w:trPr>
          <w:trHeight w:val="296"/>
        </w:trPr>
        <w:tc>
          <w:tcPr>
            <w:tcW w:w="1682" w:type="dxa"/>
          </w:tcPr>
          <w:p w:rsidR="00A45918" w:rsidRPr="009C06D4" w:rsidRDefault="00A45918" w:rsidP="008D7CB3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1649" w:type="dxa"/>
          </w:tcPr>
          <w:p w:rsidR="00A45918" w:rsidRPr="009C06D4" w:rsidRDefault="00A45918" w:rsidP="009444B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24/27</w:t>
            </w:r>
          </w:p>
        </w:tc>
        <w:tc>
          <w:tcPr>
            <w:tcW w:w="2195" w:type="dxa"/>
          </w:tcPr>
          <w:p w:rsidR="00A45918" w:rsidRPr="009C06D4" w:rsidRDefault="00A45918" w:rsidP="001326E7">
            <w:pPr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76/ 74,6</w:t>
            </w:r>
          </w:p>
        </w:tc>
        <w:tc>
          <w:tcPr>
            <w:tcW w:w="1591" w:type="dxa"/>
          </w:tcPr>
          <w:p w:rsidR="00A45918" w:rsidRPr="009C06D4" w:rsidRDefault="00A45918" w:rsidP="0029104E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-1,4</w:t>
            </w:r>
          </w:p>
        </w:tc>
        <w:tc>
          <w:tcPr>
            <w:tcW w:w="1875" w:type="dxa"/>
          </w:tcPr>
          <w:p w:rsidR="00A45918" w:rsidRPr="009C06D4" w:rsidRDefault="00A45918" w:rsidP="008D7CB3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</w:rPr>
              <w:t>100/100</w:t>
            </w:r>
          </w:p>
        </w:tc>
        <w:tc>
          <w:tcPr>
            <w:tcW w:w="1608" w:type="dxa"/>
          </w:tcPr>
          <w:p w:rsidR="00A45918" w:rsidRPr="009C06D4" w:rsidRDefault="00A45918" w:rsidP="00DB5771">
            <w:pPr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</w:tr>
      <w:tr w:rsidR="00A45918" w:rsidRPr="009C06D4" w:rsidTr="00BA5AED">
        <w:trPr>
          <w:trHeight w:val="176"/>
        </w:trPr>
        <w:tc>
          <w:tcPr>
            <w:tcW w:w="1682" w:type="dxa"/>
          </w:tcPr>
          <w:p w:rsidR="00A45918" w:rsidRPr="009C06D4" w:rsidRDefault="00A45918" w:rsidP="008D7CB3">
            <w:pPr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1649" w:type="dxa"/>
          </w:tcPr>
          <w:p w:rsidR="00A45918" w:rsidRPr="009C06D4" w:rsidRDefault="00A45918" w:rsidP="009444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195" w:type="dxa"/>
          </w:tcPr>
          <w:p w:rsidR="00A45918" w:rsidRPr="009C06D4" w:rsidRDefault="00A45918" w:rsidP="008D7CB3">
            <w:pPr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-</w:t>
            </w:r>
          </w:p>
        </w:tc>
        <w:tc>
          <w:tcPr>
            <w:tcW w:w="1591" w:type="dxa"/>
          </w:tcPr>
          <w:p w:rsidR="00A45918" w:rsidRPr="009C06D4" w:rsidRDefault="00A45918" w:rsidP="0029104E">
            <w:pPr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w="1875" w:type="dxa"/>
          </w:tcPr>
          <w:p w:rsidR="00A45918" w:rsidRPr="009C06D4" w:rsidRDefault="00A45918" w:rsidP="00235595">
            <w:pPr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w="1608" w:type="dxa"/>
          </w:tcPr>
          <w:p w:rsidR="00A45918" w:rsidRPr="009C06D4" w:rsidRDefault="00A45918" w:rsidP="00DB5771">
            <w:pPr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</w:tr>
      <w:tr w:rsidR="00A45918" w:rsidRPr="009C06D4" w:rsidTr="003B66C7">
        <w:trPr>
          <w:trHeight w:val="198"/>
        </w:trPr>
        <w:tc>
          <w:tcPr>
            <w:tcW w:w="1682" w:type="dxa"/>
          </w:tcPr>
          <w:p w:rsidR="00A45918" w:rsidRPr="009C06D4" w:rsidRDefault="00A45918" w:rsidP="008D7CB3">
            <w:pPr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1649" w:type="dxa"/>
          </w:tcPr>
          <w:p w:rsidR="00A45918" w:rsidRPr="009C06D4" w:rsidRDefault="00A45918" w:rsidP="009444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24/7</w:t>
            </w:r>
          </w:p>
        </w:tc>
        <w:tc>
          <w:tcPr>
            <w:tcW w:w="2195" w:type="dxa"/>
          </w:tcPr>
          <w:p w:rsidR="00A45918" w:rsidRPr="009C06D4" w:rsidRDefault="00A45918" w:rsidP="008D7CB3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87,5/85,7</w:t>
            </w:r>
          </w:p>
        </w:tc>
        <w:tc>
          <w:tcPr>
            <w:tcW w:w="1591" w:type="dxa"/>
          </w:tcPr>
          <w:p w:rsidR="00A45918" w:rsidRPr="009C06D4" w:rsidRDefault="00A45918" w:rsidP="002910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-1,8</w:t>
            </w:r>
          </w:p>
        </w:tc>
        <w:tc>
          <w:tcPr>
            <w:tcW w:w="1875" w:type="dxa"/>
          </w:tcPr>
          <w:p w:rsidR="00A45918" w:rsidRPr="009C06D4" w:rsidRDefault="00A45918" w:rsidP="00235595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100/100</w:t>
            </w:r>
          </w:p>
        </w:tc>
        <w:tc>
          <w:tcPr>
            <w:tcW w:w="1608" w:type="dxa"/>
          </w:tcPr>
          <w:p w:rsidR="00A45918" w:rsidRPr="009C06D4" w:rsidRDefault="00A45918" w:rsidP="00DB577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A45918" w:rsidRPr="009C06D4" w:rsidTr="00C54AA4">
        <w:trPr>
          <w:trHeight w:val="312"/>
        </w:trPr>
        <w:tc>
          <w:tcPr>
            <w:tcW w:w="1682" w:type="dxa"/>
          </w:tcPr>
          <w:p w:rsidR="00A45918" w:rsidRPr="003B66C7" w:rsidRDefault="00A45918" w:rsidP="008D7CB3">
            <w:pPr>
              <w:spacing w:after="0"/>
              <w:jc w:val="both"/>
              <w:rPr>
                <w:rFonts w:ascii="Times New Roman" w:hAnsi="Times New Roman"/>
              </w:rPr>
            </w:pPr>
            <w:r w:rsidRPr="003B66C7">
              <w:rPr>
                <w:rFonts w:ascii="Times New Roman" w:hAnsi="Times New Roman"/>
              </w:rPr>
              <w:t>итого</w:t>
            </w:r>
          </w:p>
        </w:tc>
        <w:tc>
          <w:tcPr>
            <w:tcW w:w="1649" w:type="dxa"/>
          </w:tcPr>
          <w:p w:rsidR="00A45918" w:rsidRPr="003B66C7" w:rsidRDefault="00A45918" w:rsidP="009444B2">
            <w:pPr>
              <w:spacing w:after="0"/>
              <w:jc w:val="both"/>
              <w:rPr>
                <w:rFonts w:ascii="Times New Roman" w:hAnsi="Times New Roman"/>
              </w:rPr>
            </w:pPr>
            <w:r w:rsidRPr="003B66C7">
              <w:rPr>
                <w:rFonts w:ascii="Times New Roman" w:hAnsi="Times New Roman"/>
              </w:rPr>
              <w:t>203/204</w:t>
            </w:r>
          </w:p>
        </w:tc>
        <w:tc>
          <w:tcPr>
            <w:tcW w:w="2195" w:type="dxa"/>
          </w:tcPr>
          <w:p w:rsidR="00A45918" w:rsidRPr="003B66C7" w:rsidRDefault="00A45918" w:rsidP="001326E7">
            <w:pPr>
              <w:spacing w:after="0"/>
              <w:rPr>
                <w:rFonts w:ascii="Times New Roman" w:hAnsi="Times New Roman"/>
              </w:rPr>
            </w:pPr>
            <w:r w:rsidRPr="003B66C7">
              <w:rPr>
                <w:rFonts w:ascii="Times New Roman" w:hAnsi="Times New Roman"/>
              </w:rPr>
              <w:t>75,3/ 73,2</w:t>
            </w:r>
          </w:p>
        </w:tc>
        <w:tc>
          <w:tcPr>
            <w:tcW w:w="1591" w:type="dxa"/>
          </w:tcPr>
          <w:p w:rsidR="00A45918" w:rsidRPr="003B66C7" w:rsidRDefault="00A45918" w:rsidP="0029104E">
            <w:pPr>
              <w:spacing w:after="0"/>
              <w:rPr>
                <w:rFonts w:ascii="Times New Roman" w:hAnsi="Times New Roman"/>
              </w:rPr>
            </w:pPr>
            <w:r w:rsidRPr="003B66C7">
              <w:rPr>
                <w:rFonts w:ascii="Times New Roman" w:hAnsi="Times New Roman"/>
              </w:rPr>
              <w:t xml:space="preserve"> -2,1</w:t>
            </w:r>
          </w:p>
        </w:tc>
        <w:tc>
          <w:tcPr>
            <w:tcW w:w="1875" w:type="dxa"/>
          </w:tcPr>
          <w:p w:rsidR="00A45918" w:rsidRPr="003B66C7" w:rsidRDefault="00A45918" w:rsidP="008D7CB3">
            <w:pPr>
              <w:spacing w:after="0"/>
              <w:rPr>
                <w:rFonts w:ascii="Times New Roman" w:hAnsi="Times New Roman"/>
              </w:rPr>
            </w:pPr>
            <w:r w:rsidRPr="003B66C7">
              <w:rPr>
                <w:rFonts w:ascii="Times New Roman" w:hAnsi="Times New Roman"/>
              </w:rPr>
              <w:t>100/100</w:t>
            </w:r>
          </w:p>
        </w:tc>
        <w:tc>
          <w:tcPr>
            <w:tcW w:w="1608" w:type="dxa"/>
          </w:tcPr>
          <w:p w:rsidR="00A45918" w:rsidRPr="009C06D4" w:rsidRDefault="00A45918" w:rsidP="00DB5771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</w:tbl>
    <w:p w:rsidR="00A45918" w:rsidRPr="003E51B2" w:rsidRDefault="00A45918" w:rsidP="000B6707">
      <w:pPr>
        <w:spacing w:after="0" w:line="240" w:lineRule="auto"/>
        <w:jc w:val="both"/>
        <w:rPr>
          <w:rFonts w:ascii="Times New Roman" w:hAnsi="Times New Roman"/>
          <w:color w:val="FFFF00"/>
        </w:rPr>
      </w:pPr>
      <w:r>
        <w:rPr>
          <w:rFonts w:ascii="Times New Roman" w:hAnsi="Times New Roman"/>
          <w:lang w:eastAsia="en-US"/>
        </w:rPr>
        <w:t>Из 204</w:t>
      </w:r>
      <w:r w:rsidRPr="00BA4BAD">
        <w:rPr>
          <w:rFonts w:ascii="Times New Roman" w:hAnsi="Times New Roman"/>
          <w:lang w:eastAsia="en-US"/>
        </w:rPr>
        <w:t xml:space="preserve"> учащихся 5-11 класс</w:t>
      </w:r>
      <w:r>
        <w:rPr>
          <w:rFonts w:ascii="Times New Roman" w:hAnsi="Times New Roman"/>
          <w:lang w:eastAsia="en-US"/>
        </w:rPr>
        <w:t>ов получили оценки «5» и «4» 149</w:t>
      </w:r>
      <w:r w:rsidRPr="00BA4BAD">
        <w:rPr>
          <w:rFonts w:ascii="Times New Roman" w:hAnsi="Times New Roman"/>
          <w:lang w:eastAsia="en-US"/>
        </w:rPr>
        <w:t xml:space="preserve"> ученик</w:t>
      </w:r>
      <w:r>
        <w:rPr>
          <w:rFonts w:ascii="Times New Roman" w:hAnsi="Times New Roman"/>
          <w:lang w:eastAsia="en-US"/>
        </w:rPr>
        <w:t>ов. Качество знаний составило 73,2</w:t>
      </w:r>
      <w:r w:rsidRPr="00BA4BAD">
        <w:rPr>
          <w:rFonts w:ascii="Times New Roman" w:hAnsi="Times New Roman"/>
          <w:lang w:eastAsia="en-US"/>
        </w:rPr>
        <w:t>%, успева</w:t>
      </w:r>
      <w:r>
        <w:rPr>
          <w:rFonts w:ascii="Times New Roman" w:hAnsi="Times New Roman"/>
          <w:lang w:eastAsia="en-US"/>
        </w:rPr>
        <w:t>емость -100%. В сравнении с 2019/20</w:t>
      </w:r>
      <w:r w:rsidRPr="00BA4BAD">
        <w:rPr>
          <w:rFonts w:ascii="Times New Roman" w:hAnsi="Times New Roman"/>
          <w:lang w:eastAsia="en-US"/>
        </w:rPr>
        <w:t xml:space="preserve"> уч.г.</w:t>
      </w:r>
      <w:r>
        <w:rPr>
          <w:rFonts w:ascii="Times New Roman" w:hAnsi="Times New Roman"/>
          <w:lang w:eastAsia="en-US"/>
        </w:rPr>
        <w:t xml:space="preserve"> качество обучения понизилось  на 2,1</w:t>
      </w:r>
      <w:r w:rsidRPr="00BA4BAD">
        <w:rPr>
          <w:rFonts w:ascii="Times New Roman" w:hAnsi="Times New Roman"/>
          <w:lang w:eastAsia="en-US"/>
        </w:rPr>
        <w:t xml:space="preserve">%, успеваемость стабильная. </w:t>
      </w:r>
      <w:r>
        <w:rPr>
          <w:rFonts w:ascii="Times New Roman" w:hAnsi="Times New Roman"/>
          <w:lang w:eastAsia="en-US"/>
        </w:rPr>
        <w:t xml:space="preserve"> Хорошие показатели в 5А, Б, 6А</w:t>
      </w:r>
      <w:r w:rsidRPr="00BA4BAD">
        <w:rPr>
          <w:rFonts w:ascii="Times New Roman" w:hAnsi="Times New Roman"/>
          <w:lang w:eastAsia="en-US"/>
        </w:rPr>
        <w:t xml:space="preserve">, </w:t>
      </w:r>
      <w:r>
        <w:rPr>
          <w:rFonts w:ascii="Times New Roman" w:hAnsi="Times New Roman"/>
          <w:lang w:eastAsia="en-US"/>
        </w:rPr>
        <w:t xml:space="preserve">7А, </w:t>
      </w:r>
      <w:r w:rsidRPr="00BA4BAD">
        <w:rPr>
          <w:rFonts w:ascii="Times New Roman" w:hAnsi="Times New Roman"/>
          <w:lang w:eastAsia="en-US"/>
        </w:rPr>
        <w:t>8</w:t>
      </w:r>
      <w:r>
        <w:rPr>
          <w:rFonts w:ascii="Times New Roman" w:hAnsi="Times New Roman"/>
          <w:lang w:eastAsia="en-US"/>
        </w:rPr>
        <w:t>А</w:t>
      </w:r>
      <w:r w:rsidRPr="00BA4BAD">
        <w:rPr>
          <w:rFonts w:ascii="Times New Roman" w:hAnsi="Times New Roman"/>
          <w:lang w:eastAsia="en-US"/>
        </w:rPr>
        <w:t>,</w:t>
      </w:r>
      <w:r>
        <w:rPr>
          <w:rFonts w:ascii="Times New Roman" w:hAnsi="Times New Roman"/>
          <w:lang w:eastAsia="en-US"/>
        </w:rPr>
        <w:t xml:space="preserve"> </w:t>
      </w:r>
      <w:r w:rsidRPr="00BA4BAD">
        <w:rPr>
          <w:rFonts w:ascii="Times New Roman" w:hAnsi="Times New Roman"/>
          <w:lang w:eastAsia="en-US"/>
        </w:rPr>
        <w:t>11 классах (учителя: Шигабудинова</w:t>
      </w:r>
      <w:r>
        <w:rPr>
          <w:rFonts w:ascii="Times New Roman" w:hAnsi="Times New Roman"/>
          <w:lang w:eastAsia="en-US"/>
        </w:rPr>
        <w:t xml:space="preserve"> Д.Ф, Гришина Л.Н, Мустафина К.П). Понижение в 6Б (-3,4%)-учитель: Мустафина К.П), в 7Б( -2,7%), 9 классе (-2,6%)-</w:t>
      </w:r>
      <w:r w:rsidRPr="00C57933">
        <w:rPr>
          <w:rFonts w:ascii="Times New Roman" w:hAnsi="Times New Roman"/>
          <w:lang w:eastAsia="en-US"/>
        </w:rPr>
        <w:t xml:space="preserve"> </w:t>
      </w:r>
      <w:r>
        <w:rPr>
          <w:rFonts w:ascii="Times New Roman" w:hAnsi="Times New Roman"/>
          <w:lang w:eastAsia="en-US"/>
        </w:rPr>
        <w:t>учитель</w:t>
      </w:r>
      <w:r w:rsidRPr="00153897">
        <w:rPr>
          <w:rFonts w:ascii="Times New Roman" w:hAnsi="Times New Roman"/>
          <w:lang w:eastAsia="en-US"/>
        </w:rPr>
        <w:t xml:space="preserve"> </w:t>
      </w:r>
      <w:r w:rsidRPr="00BA4BAD">
        <w:rPr>
          <w:rFonts w:ascii="Times New Roman" w:hAnsi="Times New Roman"/>
          <w:lang w:eastAsia="en-US"/>
        </w:rPr>
        <w:t>Шигабудинова</w:t>
      </w:r>
      <w:r>
        <w:rPr>
          <w:rFonts w:ascii="Times New Roman" w:hAnsi="Times New Roman"/>
          <w:lang w:eastAsia="en-US"/>
        </w:rPr>
        <w:t xml:space="preserve"> Д.Ф. </w:t>
      </w:r>
      <w:r w:rsidRPr="00BA4BAD">
        <w:rPr>
          <w:rFonts w:ascii="Times New Roman" w:hAnsi="Times New Roman"/>
          <w:lang w:eastAsia="en-US"/>
        </w:rPr>
        <w:t>Причины: слабая мотивация учащихся на уроках, недостаточная индивидуальная работа со слабоуспевающими учащимися</w:t>
      </w:r>
      <w:r>
        <w:rPr>
          <w:rFonts w:ascii="Times New Roman" w:hAnsi="Times New Roman"/>
          <w:lang w:eastAsia="en-US"/>
        </w:rPr>
        <w:t>.</w:t>
      </w:r>
      <w:r w:rsidRPr="003E51B2">
        <w:rPr>
          <w:rFonts w:ascii="Times New Roman" w:hAnsi="Times New Roman"/>
          <w:color w:val="FFFF00"/>
          <w:lang w:eastAsia="en-US"/>
        </w:rPr>
        <w:t>.</w:t>
      </w:r>
    </w:p>
    <w:p w:rsidR="00A45918" w:rsidRDefault="00A45918" w:rsidP="00533660">
      <w:pPr>
        <w:spacing w:after="0" w:line="240" w:lineRule="auto"/>
        <w:rPr>
          <w:rFonts w:ascii="Times New Roman" w:hAnsi="Times New Roman"/>
          <w:color w:val="FFFF00"/>
        </w:rPr>
      </w:pPr>
    </w:p>
    <w:p w:rsidR="00A45918" w:rsidRDefault="00A45918" w:rsidP="00533660">
      <w:pPr>
        <w:spacing w:after="0" w:line="240" w:lineRule="auto"/>
        <w:rPr>
          <w:rFonts w:ascii="Times New Roman" w:hAnsi="Times New Roman"/>
          <w:b/>
          <w:lang w:eastAsia="en-US"/>
        </w:rPr>
      </w:pPr>
      <w:r w:rsidRPr="009C06D4">
        <w:rPr>
          <w:rFonts w:ascii="Times New Roman" w:hAnsi="Times New Roman"/>
          <w:b/>
          <w:lang w:eastAsia="en-US"/>
        </w:rPr>
        <w:t>Итоговые п</w:t>
      </w:r>
      <w:r>
        <w:rPr>
          <w:rFonts w:ascii="Times New Roman" w:hAnsi="Times New Roman"/>
          <w:b/>
          <w:lang w:eastAsia="en-US"/>
        </w:rPr>
        <w:t>оказатели   по предметам за  2019-20г; 2020/21</w:t>
      </w:r>
      <w:r w:rsidRPr="009C06D4">
        <w:rPr>
          <w:rFonts w:ascii="Times New Roman" w:hAnsi="Times New Roman"/>
          <w:b/>
          <w:lang w:eastAsia="en-US"/>
        </w:rPr>
        <w:t xml:space="preserve"> уч. годы.   Литература</w:t>
      </w:r>
      <w:r>
        <w:rPr>
          <w:rFonts w:ascii="Times New Roman" w:hAnsi="Times New Roman"/>
          <w:b/>
          <w:lang w:eastAsia="en-US"/>
        </w:rPr>
        <w:t>.</w:t>
      </w:r>
    </w:p>
    <w:p w:rsidR="00A45918" w:rsidRPr="009C06D4" w:rsidRDefault="00A45918" w:rsidP="00533660">
      <w:pPr>
        <w:spacing w:after="0" w:line="240" w:lineRule="auto"/>
        <w:rPr>
          <w:rFonts w:ascii="Times New Roman" w:hAnsi="Times New Roman"/>
          <w:b/>
          <w:lang w:eastAsia="en-US"/>
        </w:rPr>
      </w:pPr>
    </w:p>
    <w:tbl>
      <w:tblPr>
        <w:tblW w:w="106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88"/>
        <w:gridCol w:w="1404"/>
        <w:gridCol w:w="1769"/>
        <w:gridCol w:w="1464"/>
        <w:gridCol w:w="2384"/>
        <w:gridCol w:w="1698"/>
      </w:tblGrid>
      <w:tr w:rsidR="00A45918" w:rsidRPr="009C06D4" w:rsidTr="0053240D">
        <w:trPr>
          <w:trHeight w:val="331"/>
        </w:trPr>
        <w:tc>
          <w:tcPr>
            <w:tcW w:w="1888" w:type="dxa"/>
            <w:vMerge w:val="restart"/>
          </w:tcPr>
          <w:p w:rsidR="00A45918" w:rsidRPr="009C06D4" w:rsidRDefault="00A45918" w:rsidP="008D7CB3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 xml:space="preserve">Параллель </w:t>
            </w:r>
          </w:p>
        </w:tc>
        <w:tc>
          <w:tcPr>
            <w:tcW w:w="1404" w:type="dxa"/>
            <w:vMerge w:val="restart"/>
          </w:tcPr>
          <w:p w:rsidR="00A45918" w:rsidRPr="009C06D4" w:rsidRDefault="00A45918" w:rsidP="008313EF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 xml:space="preserve">Кол-во </w:t>
            </w:r>
          </w:p>
          <w:p w:rsidR="00A45918" w:rsidRPr="009C06D4" w:rsidRDefault="00A45918" w:rsidP="008313EF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учащихся</w:t>
            </w:r>
          </w:p>
        </w:tc>
        <w:tc>
          <w:tcPr>
            <w:tcW w:w="7315" w:type="dxa"/>
            <w:gridSpan w:val="4"/>
          </w:tcPr>
          <w:p w:rsidR="00A45918" w:rsidRPr="009C06D4" w:rsidRDefault="00A45918" w:rsidP="008D7CB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 xml:space="preserve"> Литература</w:t>
            </w:r>
          </w:p>
        </w:tc>
      </w:tr>
      <w:tr w:rsidR="00A45918" w:rsidRPr="009C06D4" w:rsidTr="0053240D">
        <w:trPr>
          <w:trHeight w:val="159"/>
        </w:trPr>
        <w:tc>
          <w:tcPr>
            <w:tcW w:w="1888" w:type="dxa"/>
            <w:vMerge/>
          </w:tcPr>
          <w:p w:rsidR="00A45918" w:rsidRPr="009C06D4" w:rsidRDefault="00A45918" w:rsidP="008D7CB3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04" w:type="dxa"/>
            <w:vMerge/>
          </w:tcPr>
          <w:p w:rsidR="00A45918" w:rsidRPr="009C06D4" w:rsidRDefault="00A45918" w:rsidP="008D7CB3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69" w:type="dxa"/>
          </w:tcPr>
          <w:p w:rsidR="00A45918" w:rsidRPr="009C06D4" w:rsidRDefault="00A45918" w:rsidP="008D7CB3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Качество</w:t>
            </w:r>
          </w:p>
        </w:tc>
        <w:tc>
          <w:tcPr>
            <w:tcW w:w="1464" w:type="dxa"/>
          </w:tcPr>
          <w:p w:rsidR="00A45918" w:rsidRPr="009C06D4" w:rsidRDefault="00A45918" w:rsidP="00330186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Разница</w:t>
            </w:r>
          </w:p>
        </w:tc>
        <w:tc>
          <w:tcPr>
            <w:tcW w:w="2384" w:type="dxa"/>
          </w:tcPr>
          <w:p w:rsidR="00A45918" w:rsidRPr="009C06D4" w:rsidRDefault="00A45918" w:rsidP="008D7CB3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Успеваемость</w:t>
            </w:r>
          </w:p>
        </w:tc>
        <w:tc>
          <w:tcPr>
            <w:tcW w:w="1698" w:type="dxa"/>
          </w:tcPr>
          <w:p w:rsidR="00A45918" w:rsidRPr="009C06D4" w:rsidRDefault="00A45918" w:rsidP="009D0B3C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Разница</w:t>
            </w:r>
          </w:p>
        </w:tc>
      </w:tr>
      <w:tr w:rsidR="00A45918" w:rsidRPr="009C06D4" w:rsidTr="0053240D">
        <w:trPr>
          <w:trHeight w:val="347"/>
        </w:trPr>
        <w:tc>
          <w:tcPr>
            <w:tcW w:w="1888" w:type="dxa"/>
          </w:tcPr>
          <w:p w:rsidR="00A45918" w:rsidRPr="009C06D4" w:rsidRDefault="00A45918" w:rsidP="008D7CB3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1404" w:type="dxa"/>
          </w:tcPr>
          <w:p w:rsidR="00A45918" w:rsidRPr="009C06D4" w:rsidRDefault="00A45918" w:rsidP="0029104E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37/38</w:t>
            </w:r>
          </w:p>
        </w:tc>
        <w:tc>
          <w:tcPr>
            <w:tcW w:w="1769" w:type="dxa"/>
          </w:tcPr>
          <w:p w:rsidR="00A45918" w:rsidRPr="009C06D4" w:rsidRDefault="00A45918" w:rsidP="009A1FE4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76/</w:t>
            </w:r>
            <w:r w:rsidRPr="00382DFF"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/>
              </w:rPr>
              <w:t>6,8</w:t>
            </w:r>
          </w:p>
        </w:tc>
        <w:tc>
          <w:tcPr>
            <w:tcW w:w="1464" w:type="dxa"/>
          </w:tcPr>
          <w:p w:rsidR="00A45918" w:rsidRPr="009C06D4" w:rsidRDefault="00A45918" w:rsidP="0033018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+0,8</w:t>
            </w:r>
          </w:p>
        </w:tc>
        <w:tc>
          <w:tcPr>
            <w:tcW w:w="2384" w:type="dxa"/>
          </w:tcPr>
          <w:p w:rsidR="00A45918" w:rsidRPr="009C06D4" w:rsidRDefault="00A45918" w:rsidP="008D7CB3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100/100</w:t>
            </w:r>
          </w:p>
        </w:tc>
        <w:tc>
          <w:tcPr>
            <w:tcW w:w="1698" w:type="dxa"/>
          </w:tcPr>
          <w:p w:rsidR="00A45918" w:rsidRPr="009C06D4" w:rsidRDefault="00A45918" w:rsidP="009D0B3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A45918" w:rsidRPr="009C06D4" w:rsidTr="0053240D">
        <w:trPr>
          <w:trHeight w:val="347"/>
        </w:trPr>
        <w:tc>
          <w:tcPr>
            <w:tcW w:w="1888" w:type="dxa"/>
          </w:tcPr>
          <w:p w:rsidR="00A45918" w:rsidRPr="009C06D4" w:rsidRDefault="00A45918" w:rsidP="008D7CB3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1404" w:type="dxa"/>
          </w:tcPr>
          <w:p w:rsidR="00A45918" w:rsidRPr="009C06D4" w:rsidRDefault="00A45918" w:rsidP="0029104E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47/41</w:t>
            </w:r>
          </w:p>
        </w:tc>
        <w:tc>
          <w:tcPr>
            <w:tcW w:w="1769" w:type="dxa"/>
          </w:tcPr>
          <w:p w:rsidR="00A45918" w:rsidRPr="009C06D4" w:rsidRDefault="00A45918" w:rsidP="008D7CB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74/78</w:t>
            </w:r>
          </w:p>
        </w:tc>
        <w:tc>
          <w:tcPr>
            <w:tcW w:w="1464" w:type="dxa"/>
          </w:tcPr>
          <w:p w:rsidR="00A45918" w:rsidRPr="009C06D4" w:rsidRDefault="00A45918" w:rsidP="0033018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+4,0</w:t>
            </w:r>
          </w:p>
        </w:tc>
        <w:tc>
          <w:tcPr>
            <w:tcW w:w="2384" w:type="dxa"/>
          </w:tcPr>
          <w:p w:rsidR="00A45918" w:rsidRPr="009C06D4" w:rsidRDefault="00A45918" w:rsidP="008D7CB3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100/100</w:t>
            </w:r>
          </w:p>
        </w:tc>
        <w:tc>
          <w:tcPr>
            <w:tcW w:w="1698" w:type="dxa"/>
          </w:tcPr>
          <w:p w:rsidR="00A45918" w:rsidRPr="009C06D4" w:rsidRDefault="00A45918" w:rsidP="009D0B3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A45918" w:rsidRPr="009C06D4" w:rsidTr="0053240D">
        <w:trPr>
          <w:trHeight w:val="347"/>
        </w:trPr>
        <w:tc>
          <w:tcPr>
            <w:tcW w:w="1888" w:type="dxa"/>
          </w:tcPr>
          <w:p w:rsidR="00A45918" w:rsidRPr="009C06D4" w:rsidRDefault="00A45918" w:rsidP="008D7CB3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1404" w:type="dxa"/>
          </w:tcPr>
          <w:p w:rsidR="00A45918" w:rsidRPr="009C06D4" w:rsidRDefault="00A45918" w:rsidP="0029104E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</w:t>
            </w:r>
            <w:r w:rsidRPr="009C06D4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52</w:t>
            </w:r>
          </w:p>
        </w:tc>
        <w:tc>
          <w:tcPr>
            <w:tcW w:w="1769" w:type="dxa"/>
          </w:tcPr>
          <w:p w:rsidR="00A45918" w:rsidRPr="009C06D4" w:rsidRDefault="00A45918" w:rsidP="00F419C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84,5/83,5</w:t>
            </w:r>
          </w:p>
        </w:tc>
        <w:tc>
          <w:tcPr>
            <w:tcW w:w="1464" w:type="dxa"/>
          </w:tcPr>
          <w:p w:rsidR="00A45918" w:rsidRPr="009C06D4" w:rsidRDefault="00A45918" w:rsidP="0033018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-1,0</w:t>
            </w:r>
          </w:p>
        </w:tc>
        <w:tc>
          <w:tcPr>
            <w:tcW w:w="2384" w:type="dxa"/>
          </w:tcPr>
          <w:p w:rsidR="00A45918" w:rsidRPr="009C06D4" w:rsidRDefault="00A45918" w:rsidP="008D7CB3">
            <w:pPr>
              <w:spacing w:after="0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100/100</w:t>
            </w:r>
          </w:p>
        </w:tc>
        <w:tc>
          <w:tcPr>
            <w:tcW w:w="1698" w:type="dxa"/>
          </w:tcPr>
          <w:p w:rsidR="00A45918" w:rsidRPr="009C06D4" w:rsidRDefault="00A45918" w:rsidP="009D0B3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A45918" w:rsidRPr="009C06D4" w:rsidTr="0053240D">
        <w:trPr>
          <w:trHeight w:val="347"/>
        </w:trPr>
        <w:tc>
          <w:tcPr>
            <w:tcW w:w="1888" w:type="dxa"/>
          </w:tcPr>
          <w:p w:rsidR="00A45918" w:rsidRPr="009C06D4" w:rsidRDefault="00A45918" w:rsidP="008D7CB3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1404" w:type="dxa"/>
          </w:tcPr>
          <w:p w:rsidR="00A45918" w:rsidRPr="009C06D4" w:rsidRDefault="00A45918" w:rsidP="0029104E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24/39</w:t>
            </w:r>
          </w:p>
        </w:tc>
        <w:tc>
          <w:tcPr>
            <w:tcW w:w="1769" w:type="dxa"/>
          </w:tcPr>
          <w:p w:rsidR="00A45918" w:rsidRPr="009C06D4" w:rsidRDefault="00A45918" w:rsidP="000E0F08">
            <w:pPr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77,8/77,6</w:t>
            </w:r>
          </w:p>
        </w:tc>
        <w:tc>
          <w:tcPr>
            <w:tcW w:w="1464" w:type="dxa"/>
          </w:tcPr>
          <w:p w:rsidR="00A45918" w:rsidRPr="009C06D4" w:rsidRDefault="00A45918" w:rsidP="00330186">
            <w:pPr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-0,2</w:t>
            </w:r>
          </w:p>
        </w:tc>
        <w:tc>
          <w:tcPr>
            <w:tcW w:w="2384" w:type="dxa"/>
          </w:tcPr>
          <w:p w:rsidR="00A45918" w:rsidRPr="009C06D4" w:rsidRDefault="00A45918" w:rsidP="006723E5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  <w:color w:val="000000"/>
              </w:rPr>
              <w:t>100/100</w:t>
            </w:r>
          </w:p>
        </w:tc>
        <w:tc>
          <w:tcPr>
            <w:tcW w:w="1698" w:type="dxa"/>
          </w:tcPr>
          <w:p w:rsidR="00A45918" w:rsidRPr="009C06D4" w:rsidRDefault="00A45918" w:rsidP="009D0B3C">
            <w:pPr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</w:tr>
      <w:tr w:rsidR="00A45918" w:rsidRPr="009C06D4" w:rsidTr="0053240D">
        <w:trPr>
          <w:trHeight w:val="331"/>
        </w:trPr>
        <w:tc>
          <w:tcPr>
            <w:tcW w:w="1888" w:type="dxa"/>
          </w:tcPr>
          <w:p w:rsidR="00A45918" w:rsidRPr="009C06D4" w:rsidRDefault="00A45918" w:rsidP="008D7CB3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1404" w:type="dxa"/>
          </w:tcPr>
          <w:p w:rsidR="00A45918" w:rsidRPr="009C06D4" w:rsidRDefault="00A45918" w:rsidP="0029104E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24/27</w:t>
            </w:r>
          </w:p>
        </w:tc>
        <w:tc>
          <w:tcPr>
            <w:tcW w:w="1769" w:type="dxa"/>
          </w:tcPr>
          <w:p w:rsidR="00A45918" w:rsidRPr="009C06D4" w:rsidRDefault="00A45918" w:rsidP="008D7CB3">
            <w:pPr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78/ 76,9</w:t>
            </w:r>
          </w:p>
        </w:tc>
        <w:tc>
          <w:tcPr>
            <w:tcW w:w="1464" w:type="dxa"/>
          </w:tcPr>
          <w:p w:rsidR="00A45918" w:rsidRPr="009C06D4" w:rsidRDefault="00A45918" w:rsidP="00330186">
            <w:pPr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-1,1</w:t>
            </w:r>
          </w:p>
        </w:tc>
        <w:tc>
          <w:tcPr>
            <w:tcW w:w="2384" w:type="dxa"/>
          </w:tcPr>
          <w:p w:rsidR="00A45918" w:rsidRPr="009C06D4" w:rsidRDefault="00A45918" w:rsidP="008D7CB3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9C06D4">
              <w:rPr>
                <w:rFonts w:ascii="Times New Roman" w:hAnsi="Times New Roman"/>
              </w:rPr>
              <w:t>100/100</w:t>
            </w:r>
          </w:p>
        </w:tc>
        <w:tc>
          <w:tcPr>
            <w:tcW w:w="1698" w:type="dxa"/>
          </w:tcPr>
          <w:p w:rsidR="00A45918" w:rsidRPr="009C06D4" w:rsidRDefault="00A45918" w:rsidP="009D0B3C">
            <w:pPr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</w:tr>
      <w:tr w:rsidR="00A45918" w:rsidRPr="009C06D4" w:rsidTr="003B66C7">
        <w:trPr>
          <w:trHeight w:val="248"/>
        </w:trPr>
        <w:tc>
          <w:tcPr>
            <w:tcW w:w="1888" w:type="dxa"/>
          </w:tcPr>
          <w:p w:rsidR="00A45918" w:rsidRPr="009C06D4" w:rsidRDefault="00A45918" w:rsidP="008D7CB3">
            <w:pPr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1404" w:type="dxa"/>
          </w:tcPr>
          <w:p w:rsidR="00A45918" w:rsidRPr="009C06D4" w:rsidRDefault="00A45918" w:rsidP="0029104E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769" w:type="dxa"/>
          </w:tcPr>
          <w:p w:rsidR="00A45918" w:rsidRPr="009C06D4" w:rsidRDefault="00A45918" w:rsidP="008D7CB3">
            <w:pPr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-</w:t>
            </w:r>
          </w:p>
        </w:tc>
        <w:tc>
          <w:tcPr>
            <w:tcW w:w="1464" w:type="dxa"/>
          </w:tcPr>
          <w:p w:rsidR="00A45918" w:rsidRPr="009C06D4" w:rsidRDefault="00A45918" w:rsidP="00330186">
            <w:pPr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w="2384" w:type="dxa"/>
          </w:tcPr>
          <w:p w:rsidR="00A45918" w:rsidRPr="009C06D4" w:rsidRDefault="00A45918" w:rsidP="008D7CB3">
            <w:pPr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698" w:type="dxa"/>
          </w:tcPr>
          <w:p w:rsidR="00A45918" w:rsidRPr="009C06D4" w:rsidRDefault="00A45918" w:rsidP="009D0B3C">
            <w:pPr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</w:tr>
      <w:tr w:rsidR="00A45918" w:rsidRPr="009C06D4" w:rsidTr="0053240D">
        <w:trPr>
          <w:trHeight w:val="155"/>
        </w:trPr>
        <w:tc>
          <w:tcPr>
            <w:tcW w:w="1888" w:type="dxa"/>
          </w:tcPr>
          <w:p w:rsidR="00A45918" w:rsidRPr="009C06D4" w:rsidRDefault="00A45918" w:rsidP="008D7CB3">
            <w:pPr>
              <w:jc w:val="both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1404" w:type="dxa"/>
          </w:tcPr>
          <w:p w:rsidR="00A45918" w:rsidRPr="009C06D4" w:rsidRDefault="00A45918" w:rsidP="0029104E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24/7</w:t>
            </w:r>
          </w:p>
        </w:tc>
        <w:tc>
          <w:tcPr>
            <w:tcW w:w="1769" w:type="dxa"/>
          </w:tcPr>
          <w:p w:rsidR="00A45918" w:rsidRPr="009C06D4" w:rsidRDefault="00A45918" w:rsidP="008D7CB3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87,5/100</w:t>
            </w:r>
          </w:p>
        </w:tc>
        <w:tc>
          <w:tcPr>
            <w:tcW w:w="1464" w:type="dxa"/>
          </w:tcPr>
          <w:p w:rsidR="00A45918" w:rsidRPr="009C06D4" w:rsidRDefault="00A45918" w:rsidP="00330186">
            <w:pPr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+12,5</w:t>
            </w:r>
          </w:p>
        </w:tc>
        <w:tc>
          <w:tcPr>
            <w:tcW w:w="2384" w:type="dxa"/>
          </w:tcPr>
          <w:p w:rsidR="00A45918" w:rsidRPr="009C06D4" w:rsidRDefault="00A45918" w:rsidP="008D7CB3">
            <w:pPr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100/100</w:t>
            </w:r>
          </w:p>
        </w:tc>
        <w:tc>
          <w:tcPr>
            <w:tcW w:w="1698" w:type="dxa"/>
          </w:tcPr>
          <w:p w:rsidR="00A45918" w:rsidRPr="009C06D4" w:rsidRDefault="00A45918" w:rsidP="009D0B3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A45918" w:rsidRPr="009C06D4" w:rsidTr="0053240D">
        <w:trPr>
          <w:trHeight w:val="365"/>
        </w:trPr>
        <w:tc>
          <w:tcPr>
            <w:tcW w:w="1888" w:type="dxa"/>
          </w:tcPr>
          <w:p w:rsidR="00A45918" w:rsidRPr="003B66C7" w:rsidRDefault="00A45918" w:rsidP="008D7CB3">
            <w:pPr>
              <w:spacing w:after="0"/>
              <w:jc w:val="both"/>
              <w:rPr>
                <w:rFonts w:ascii="Times New Roman" w:hAnsi="Times New Roman"/>
              </w:rPr>
            </w:pPr>
            <w:r w:rsidRPr="003B66C7">
              <w:rPr>
                <w:rFonts w:ascii="Times New Roman" w:hAnsi="Times New Roman"/>
              </w:rPr>
              <w:t>итого</w:t>
            </w:r>
          </w:p>
        </w:tc>
        <w:tc>
          <w:tcPr>
            <w:tcW w:w="1404" w:type="dxa"/>
          </w:tcPr>
          <w:p w:rsidR="00A45918" w:rsidRPr="003B66C7" w:rsidRDefault="00A45918" w:rsidP="0029104E">
            <w:pPr>
              <w:spacing w:after="0"/>
              <w:jc w:val="both"/>
              <w:rPr>
                <w:rFonts w:ascii="Times New Roman" w:hAnsi="Times New Roman"/>
              </w:rPr>
            </w:pPr>
            <w:r w:rsidRPr="003B66C7">
              <w:rPr>
                <w:rFonts w:ascii="Times New Roman" w:hAnsi="Times New Roman"/>
              </w:rPr>
              <w:t>203/204</w:t>
            </w:r>
          </w:p>
        </w:tc>
        <w:tc>
          <w:tcPr>
            <w:tcW w:w="1769" w:type="dxa"/>
          </w:tcPr>
          <w:p w:rsidR="00A45918" w:rsidRPr="003B66C7" w:rsidRDefault="00A45918" w:rsidP="008D7CB3">
            <w:pPr>
              <w:spacing w:after="0"/>
              <w:rPr>
                <w:rFonts w:ascii="Times New Roman" w:hAnsi="Times New Roman"/>
              </w:rPr>
            </w:pPr>
            <w:r w:rsidRPr="003B66C7">
              <w:rPr>
                <w:rFonts w:ascii="Times New Roman" w:hAnsi="Times New Roman"/>
              </w:rPr>
              <w:t>84,6/79,5</w:t>
            </w:r>
          </w:p>
        </w:tc>
        <w:tc>
          <w:tcPr>
            <w:tcW w:w="1464" w:type="dxa"/>
          </w:tcPr>
          <w:p w:rsidR="00A45918" w:rsidRPr="003B66C7" w:rsidRDefault="00A45918" w:rsidP="00330186">
            <w:pPr>
              <w:spacing w:after="0"/>
              <w:rPr>
                <w:rFonts w:ascii="Times New Roman" w:hAnsi="Times New Roman"/>
              </w:rPr>
            </w:pPr>
            <w:r w:rsidRPr="003B66C7">
              <w:rPr>
                <w:rFonts w:ascii="Times New Roman" w:hAnsi="Times New Roman"/>
              </w:rPr>
              <w:t>-5,1</w:t>
            </w:r>
          </w:p>
        </w:tc>
        <w:tc>
          <w:tcPr>
            <w:tcW w:w="2384" w:type="dxa"/>
          </w:tcPr>
          <w:p w:rsidR="00A45918" w:rsidRPr="003B66C7" w:rsidRDefault="00A45918" w:rsidP="008D7CB3">
            <w:pPr>
              <w:spacing w:after="0"/>
              <w:rPr>
                <w:rFonts w:ascii="Times New Roman" w:hAnsi="Times New Roman"/>
              </w:rPr>
            </w:pPr>
            <w:r w:rsidRPr="003B66C7">
              <w:rPr>
                <w:rFonts w:ascii="Times New Roman" w:hAnsi="Times New Roman"/>
              </w:rPr>
              <w:t>100/100</w:t>
            </w:r>
          </w:p>
        </w:tc>
        <w:tc>
          <w:tcPr>
            <w:tcW w:w="1698" w:type="dxa"/>
          </w:tcPr>
          <w:p w:rsidR="00A45918" w:rsidRPr="009C06D4" w:rsidRDefault="00A45918" w:rsidP="009D0B3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</w:tbl>
    <w:p w:rsidR="00A45918" w:rsidRDefault="00A45918" w:rsidP="00B773F8">
      <w:pPr>
        <w:spacing w:after="0" w:line="240" w:lineRule="auto"/>
        <w:rPr>
          <w:rFonts w:ascii="Times New Roman" w:hAnsi="Times New Roman"/>
          <w:b/>
          <w:lang w:eastAsia="en-US"/>
        </w:rPr>
      </w:pPr>
    </w:p>
    <w:p w:rsidR="00A45918" w:rsidRPr="00F67516" w:rsidRDefault="00A45918" w:rsidP="00B773F8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lang w:eastAsia="en-US"/>
        </w:rPr>
        <w:t>Из 204</w:t>
      </w:r>
      <w:r w:rsidRPr="00F67516">
        <w:rPr>
          <w:rFonts w:ascii="Times New Roman" w:hAnsi="Times New Roman"/>
          <w:lang w:eastAsia="en-US"/>
        </w:rPr>
        <w:t xml:space="preserve"> учащихся 5-11 класс</w:t>
      </w:r>
      <w:r>
        <w:rPr>
          <w:rFonts w:ascii="Times New Roman" w:hAnsi="Times New Roman"/>
          <w:lang w:eastAsia="en-US"/>
        </w:rPr>
        <w:t>ов получили оценки «5» и «4» 164</w:t>
      </w:r>
      <w:r w:rsidRPr="00F67516">
        <w:rPr>
          <w:rFonts w:ascii="Times New Roman" w:hAnsi="Times New Roman"/>
          <w:lang w:eastAsia="en-US"/>
        </w:rPr>
        <w:t xml:space="preserve"> ученик</w:t>
      </w:r>
      <w:r>
        <w:rPr>
          <w:rFonts w:ascii="Times New Roman" w:hAnsi="Times New Roman"/>
          <w:lang w:eastAsia="en-US"/>
        </w:rPr>
        <w:t>ов. Качество знаний составило 79,5</w:t>
      </w:r>
      <w:r w:rsidRPr="00F67516">
        <w:rPr>
          <w:rFonts w:ascii="Times New Roman" w:hAnsi="Times New Roman"/>
          <w:lang w:eastAsia="en-US"/>
        </w:rPr>
        <w:t>%, успева</w:t>
      </w:r>
      <w:r>
        <w:rPr>
          <w:rFonts w:ascii="Times New Roman" w:hAnsi="Times New Roman"/>
          <w:lang w:eastAsia="en-US"/>
        </w:rPr>
        <w:t>емость -100%. В сравнении с 2019/20</w:t>
      </w:r>
      <w:r w:rsidRPr="00F67516">
        <w:rPr>
          <w:rFonts w:ascii="Times New Roman" w:hAnsi="Times New Roman"/>
          <w:lang w:eastAsia="en-US"/>
        </w:rPr>
        <w:t xml:space="preserve"> уч.г. качес</w:t>
      </w:r>
      <w:r>
        <w:rPr>
          <w:rFonts w:ascii="Times New Roman" w:hAnsi="Times New Roman"/>
          <w:lang w:eastAsia="en-US"/>
        </w:rPr>
        <w:t>тво обучения  понизилось на 5,1</w:t>
      </w:r>
      <w:r w:rsidRPr="00F67516">
        <w:rPr>
          <w:rFonts w:ascii="Times New Roman" w:hAnsi="Times New Roman"/>
          <w:lang w:eastAsia="en-US"/>
        </w:rPr>
        <w:t>%, успеваемость стабильная. Повышение  качества  обученност</w:t>
      </w:r>
      <w:r>
        <w:rPr>
          <w:rFonts w:ascii="Times New Roman" w:hAnsi="Times New Roman"/>
          <w:lang w:eastAsia="en-US"/>
        </w:rPr>
        <w:t>и наблюдается   в 5А,Б 6А</w:t>
      </w:r>
      <w:r w:rsidRPr="00F67516">
        <w:rPr>
          <w:rFonts w:ascii="Times New Roman" w:hAnsi="Times New Roman"/>
          <w:lang w:eastAsia="en-US"/>
        </w:rPr>
        <w:t>,</w:t>
      </w:r>
      <w:r>
        <w:rPr>
          <w:rFonts w:ascii="Times New Roman" w:hAnsi="Times New Roman"/>
          <w:lang w:eastAsia="en-US"/>
        </w:rPr>
        <w:t xml:space="preserve"> 7А, 8А,</w:t>
      </w:r>
      <w:r w:rsidRPr="00F67516">
        <w:rPr>
          <w:rFonts w:ascii="Times New Roman" w:hAnsi="Times New Roman"/>
          <w:lang w:eastAsia="en-US"/>
        </w:rPr>
        <w:t>11  классах (учителя: Шигабудинова</w:t>
      </w:r>
      <w:r>
        <w:rPr>
          <w:rFonts w:ascii="Times New Roman" w:hAnsi="Times New Roman"/>
          <w:lang w:eastAsia="en-US"/>
        </w:rPr>
        <w:t xml:space="preserve"> Д.Ф, Гришина Л.Н, Мустафина К.П</w:t>
      </w:r>
      <w:r w:rsidRPr="00F67516">
        <w:rPr>
          <w:rFonts w:ascii="Times New Roman" w:hAnsi="Times New Roman"/>
          <w:lang w:eastAsia="en-US"/>
        </w:rPr>
        <w:t>). Пон</w:t>
      </w:r>
      <w:r>
        <w:rPr>
          <w:rFonts w:ascii="Times New Roman" w:hAnsi="Times New Roman"/>
          <w:lang w:eastAsia="en-US"/>
        </w:rPr>
        <w:t>ижение  качества наблюдается  в 7Б, 9  классах</w:t>
      </w:r>
      <w:r w:rsidRPr="00F67516">
        <w:rPr>
          <w:rFonts w:ascii="Times New Roman" w:hAnsi="Times New Roman"/>
          <w:lang w:eastAsia="en-US"/>
        </w:rPr>
        <w:t xml:space="preserve"> </w:t>
      </w:r>
      <w:r>
        <w:rPr>
          <w:rFonts w:ascii="Times New Roman" w:hAnsi="Times New Roman"/>
          <w:lang w:eastAsia="en-US"/>
        </w:rPr>
        <w:t xml:space="preserve">(учитель: Шигабудинова Д.Ф). </w:t>
      </w:r>
      <w:r w:rsidRPr="00F67516">
        <w:rPr>
          <w:rFonts w:ascii="Times New Roman" w:hAnsi="Times New Roman"/>
          <w:lang w:eastAsia="en-US"/>
        </w:rPr>
        <w:t xml:space="preserve">Причины:  недостаточное использование учителями на уроках </w:t>
      </w:r>
      <w:r w:rsidRPr="00F67516">
        <w:rPr>
          <w:rFonts w:ascii="Times New Roman" w:hAnsi="Times New Roman"/>
        </w:rPr>
        <w:t xml:space="preserve"> для повышения объективности контроля за ЗУН учащихся  разноуровневых тестов и заданий.</w:t>
      </w:r>
      <w:r>
        <w:rPr>
          <w:rFonts w:ascii="Times New Roman" w:hAnsi="Times New Roman"/>
        </w:rPr>
        <w:t xml:space="preserve"> Не в системе ведётся работа со слабоуспевающими учащимися.</w:t>
      </w:r>
    </w:p>
    <w:p w:rsidR="00A45918" w:rsidRPr="00F67516" w:rsidRDefault="00A45918" w:rsidP="00B773F8">
      <w:pPr>
        <w:spacing w:after="0" w:line="240" w:lineRule="auto"/>
        <w:rPr>
          <w:rFonts w:ascii="Times New Roman" w:hAnsi="Times New Roman"/>
        </w:rPr>
      </w:pPr>
    </w:p>
    <w:p w:rsidR="00A45918" w:rsidRPr="001C71FF" w:rsidRDefault="00A45918" w:rsidP="00715B3D">
      <w:r>
        <w:rPr>
          <w:rFonts w:ascii="Times New Roman" w:hAnsi="Times New Roman"/>
          <w:b/>
        </w:rPr>
        <w:t>9</w:t>
      </w:r>
      <w:r w:rsidRPr="009C06D4">
        <w:rPr>
          <w:rFonts w:ascii="Times New Roman" w:hAnsi="Times New Roman"/>
          <w:b/>
        </w:rPr>
        <w:t>. Анализ работы с одаренными детьми. Результаты учащихся в муниципальном</w:t>
      </w:r>
      <w:r>
        <w:rPr>
          <w:rFonts w:ascii="Times New Roman" w:hAnsi="Times New Roman"/>
          <w:b/>
        </w:rPr>
        <w:t xml:space="preserve"> </w:t>
      </w:r>
      <w:r w:rsidRPr="009C06D4">
        <w:rPr>
          <w:rFonts w:ascii="Times New Roman" w:hAnsi="Times New Roman"/>
          <w:b/>
        </w:rPr>
        <w:t>(очном) этапе  всероссийской олимпиады школьников.</w:t>
      </w:r>
    </w:p>
    <w:tbl>
      <w:tblPr>
        <w:tblpPr w:leftFromText="180" w:rightFromText="180" w:vertAnchor="text" w:horzAnchor="margin" w:tblpY="215"/>
        <w:tblW w:w="108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97"/>
        <w:gridCol w:w="2496"/>
        <w:gridCol w:w="911"/>
        <w:gridCol w:w="1875"/>
        <w:gridCol w:w="978"/>
        <w:gridCol w:w="1185"/>
        <w:gridCol w:w="1290"/>
        <w:gridCol w:w="1637"/>
      </w:tblGrid>
      <w:tr w:rsidR="00A45918" w:rsidRPr="009C06D4" w:rsidTr="000B2BF5">
        <w:trPr>
          <w:trHeight w:val="283"/>
        </w:trPr>
        <w:tc>
          <w:tcPr>
            <w:tcW w:w="497" w:type="dxa"/>
            <w:vMerge w:val="restart"/>
          </w:tcPr>
          <w:p w:rsidR="00A45918" w:rsidRPr="009C06D4" w:rsidRDefault="00A45918" w:rsidP="000B2BF5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2496" w:type="dxa"/>
            <w:vMerge w:val="restart"/>
          </w:tcPr>
          <w:p w:rsidR="00A45918" w:rsidRPr="009C06D4" w:rsidRDefault="00A45918" w:rsidP="000B2BF5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Ф.И. ученика</w:t>
            </w:r>
          </w:p>
        </w:tc>
        <w:tc>
          <w:tcPr>
            <w:tcW w:w="911" w:type="dxa"/>
            <w:vMerge w:val="restart"/>
          </w:tcPr>
          <w:p w:rsidR="00A45918" w:rsidRPr="009C06D4" w:rsidRDefault="00A45918" w:rsidP="000B2BF5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Класс</w:t>
            </w:r>
          </w:p>
        </w:tc>
        <w:tc>
          <w:tcPr>
            <w:tcW w:w="1875" w:type="dxa"/>
            <w:vMerge w:val="restart"/>
          </w:tcPr>
          <w:p w:rsidR="00A45918" w:rsidRPr="009C06D4" w:rsidRDefault="00A45918" w:rsidP="000B2BF5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Предмет</w:t>
            </w:r>
          </w:p>
        </w:tc>
        <w:tc>
          <w:tcPr>
            <w:tcW w:w="3453" w:type="dxa"/>
            <w:gridSpan w:val="3"/>
            <w:tcBorders>
              <w:right w:val="nil"/>
            </w:tcBorders>
          </w:tcPr>
          <w:p w:rsidR="00A45918" w:rsidRPr="009C06D4" w:rsidRDefault="00A45918" w:rsidP="000B2BF5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Результат\уровень</w:t>
            </w:r>
          </w:p>
        </w:tc>
        <w:tc>
          <w:tcPr>
            <w:tcW w:w="1637" w:type="dxa"/>
            <w:tcBorders>
              <w:left w:val="nil"/>
            </w:tcBorders>
          </w:tcPr>
          <w:p w:rsidR="00A45918" w:rsidRPr="009C06D4" w:rsidRDefault="00A45918" w:rsidP="000B2BF5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Учитель</w:t>
            </w:r>
          </w:p>
        </w:tc>
      </w:tr>
      <w:tr w:rsidR="00A45918" w:rsidRPr="009C06D4" w:rsidTr="000B2BF5">
        <w:trPr>
          <w:trHeight w:val="281"/>
        </w:trPr>
        <w:tc>
          <w:tcPr>
            <w:tcW w:w="497" w:type="dxa"/>
            <w:vMerge/>
          </w:tcPr>
          <w:p w:rsidR="00A45918" w:rsidRPr="009C06D4" w:rsidRDefault="00A45918" w:rsidP="000B2BF5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2496" w:type="dxa"/>
            <w:vMerge/>
          </w:tcPr>
          <w:p w:rsidR="00A45918" w:rsidRPr="009C06D4" w:rsidRDefault="00A45918" w:rsidP="000B2BF5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911" w:type="dxa"/>
            <w:vMerge/>
          </w:tcPr>
          <w:p w:rsidR="00A45918" w:rsidRPr="009C06D4" w:rsidRDefault="00A45918" w:rsidP="000B2BF5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1875" w:type="dxa"/>
            <w:vMerge/>
          </w:tcPr>
          <w:p w:rsidR="00A45918" w:rsidRPr="009C06D4" w:rsidRDefault="00A45918" w:rsidP="000B2BF5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978" w:type="dxa"/>
          </w:tcPr>
          <w:p w:rsidR="00A45918" w:rsidRPr="009C06D4" w:rsidRDefault="00A45918" w:rsidP="000B2BF5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школа</w:t>
            </w:r>
          </w:p>
        </w:tc>
        <w:tc>
          <w:tcPr>
            <w:tcW w:w="1185" w:type="dxa"/>
          </w:tcPr>
          <w:p w:rsidR="00A45918" w:rsidRPr="009C06D4" w:rsidRDefault="00A45918" w:rsidP="000B2BF5">
            <w:pPr>
              <w:spacing w:after="0"/>
              <w:rPr>
                <w:rFonts w:ascii="Times New Roman" w:hAnsi="Times New Roman"/>
                <w:b/>
              </w:rPr>
            </w:pPr>
            <w:r w:rsidRPr="009C06D4">
              <w:rPr>
                <w:rFonts w:ascii="Times New Roman" w:hAnsi="Times New Roman"/>
                <w:b/>
              </w:rPr>
              <w:t>район</w:t>
            </w:r>
          </w:p>
        </w:tc>
        <w:tc>
          <w:tcPr>
            <w:tcW w:w="1290" w:type="dxa"/>
          </w:tcPr>
          <w:p w:rsidR="00A45918" w:rsidRPr="009C06D4" w:rsidRDefault="00A45918" w:rsidP="000B2BF5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РФ</w:t>
            </w:r>
          </w:p>
        </w:tc>
        <w:tc>
          <w:tcPr>
            <w:tcW w:w="1637" w:type="dxa"/>
          </w:tcPr>
          <w:p w:rsidR="00A45918" w:rsidRPr="009C06D4" w:rsidRDefault="00A45918" w:rsidP="000B2BF5">
            <w:pPr>
              <w:spacing w:after="0"/>
              <w:rPr>
                <w:rFonts w:ascii="Times New Roman" w:hAnsi="Times New Roman"/>
                <w:b/>
              </w:rPr>
            </w:pPr>
          </w:p>
        </w:tc>
      </w:tr>
      <w:tr w:rsidR="00A45918" w:rsidRPr="00D009B6" w:rsidTr="008B6104">
        <w:trPr>
          <w:trHeight w:val="1006"/>
        </w:trPr>
        <w:tc>
          <w:tcPr>
            <w:tcW w:w="497" w:type="dxa"/>
            <w:vMerge w:val="restart"/>
          </w:tcPr>
          <w:p w:rsidR="00A45918" w:rsidRPr="00D009B6" w:rsidRDefault="00A45918" w:rsidP="000B2BF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009B6"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A45918" w:rsidRPr="00D009B6" w:rsidRDefault="00A45918" w:rsidP="000B2BF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6" w:type="dxa"/>
          </w:tcPr>
          <w:p w:rsidR="00A45918" w:rsidRPr="00D009B6" w:rsidRDefault="00A45918" w:rsidP="000B2BF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009B6">
              <w:rPr>
                <w:rFonts w:ascii="Times New Roman" w:hAnsi="Times New Roman"/>
                <w:sz w:val="20"/>
                <w:szCs w:val="20"/>
              </w:rPr>
              <w:t>Кузьмин Алексей</w:t>
            </w:r>
            <w:r>
              <w:rPr>
                <w:rFonts w:ascii="Times New Roman" w:hAnsi="Times New Roman"/>
                <w:sz w:val="20"/>
                <w:szCs w:val="20"/>
              </w:rPr>
              <w:t>/ /</w:t>
            </w:r>
            <w:r w:rsidRPr="00D009B6">
              <w:rPr>
                <w:rFonts w:ascii="Times New Roman" w:hAnsi="Times New Roman"/>
                <w:sz w:val="20"/>
                <w:szCs w:val="20"/>
              </w:rPr>
              <w:t>Хохлова Яна</w:t>
            </w:r>
            <w:r>
              <w:rPr>
                <w:rFonts w:ascii="Times New Roman" w:hAnsi="Times New Roman"/>
                <w:sz w:val="20"/>
                <w:szCs w:val="20"/>
              </w:rPr>
              <w:t>/</w:t>
            </w:r>
            <w:r w:rsidRPr="00D009B6">
              <w:rPr>
                <w:rFonts w:ascii="Times New Roman" w:hAnsi="Times New Roman"/>
                <w:sz w:val="20"/>
                <w:szCs w:val="20"/>
              </w:rPr>
              <w:t>Эскин Алексей</w:t>
            </w:r>
            <w:r>
              <w:rPr>
                <w:rFonts w:ascii="Times New Roman" w:hAnsi="Times New Roman"/>
                <w:sz w:val="20"/>
                <w:szCs w:val="20"/>
              </w:rPr>
              <w:t>/</w:t>
            </w:r>
            <w:r w:rsidRPr="00D009B6">
              <w:rPr>
                <w:rFonts w:ascii="Times New Roman" w:hAnsi="Times New Roman"/>
                <w:sz w:val="20"/>
                <w:szCs w:val="20"/>
              </w:rPr>
              <w:t>Волкова Кристина</w:t>
            </w:r>
          </w:p>
        </w:tc>
        <w:tc>
          <w:tcPr>
            <w:tcW w:w="911" w:type="dxa"/>
          </w:tcPr>
          <w:p w:rsidR="00A45918" w:rsidRDefault="00A45918" w:rsidP="000B2BF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009B6">
              <w:rPr>
                <w:rFonts w:ascii="Times New Roman" w:hAnsi="Times New Roman"/>
                <w:sz w:val="20"/>
                <w:szCs w:val="20"/>
              </w:rPr>
              <w:t>5Б</w:t>
            </w:r>
            <w:r>
              <w:rPr>
                <w:rFonts w:ascii="Times New Roman" w:hAnsi="Times New Roman"/>
                <w:sz w:val="20"/>
                <w:szCs w:val="20"/>
              </w:rPr>
              <w:t>,7А,</w:t>
            </w:r>
          </w:p>
          <w:p w:rsidR="00A45918" w:rsidRPr="00D009B6" w:rsidRDefault="00A45918" w:rsidP="000B2BF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875" w:type="dxa"/>
          </w:tcPr>
          <w:p w:rsidR="00A45918" w:rsidRPr="00D009B6" w:rsidRDefault="00A45918" w:rsidP="000B2BF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009B6">
              <w:rPr>
                <w:rFonts w:ascii="Times New Roman" w:hAnsi="Times New Roman"/>
                <w:sz w:val="20"/>
                <w:szCs w:val="20"/>
              </w:rPr>
              <w:t>Русский язык/Литература</w:t>
            </w:r>
          </w:p>
        </w:tc>
        <w:tc>
          <w:tcPr>
            <w:tcW w:w="978" w:type="dxa"/>
          </w:tcPr>
          <w:p w:rsidR="00A45918" w:rsidRPr="00D009B6" w:rsidRDefault="00A45918" w:rsidP="000B2BF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009B6">
              <w:rPr>
                <w:rFonts w:ascii="Times New Roman" w:hAnsi="Times New Roman"/>
                <w:sz w:val="20"/>
                <w:szCs w:val="20"/>
              </w:rPr>
              <w:t>призёр</w:t>
            </w:r>
          </w:p>
        </w:tc>
        <w:tc>
          <w:tcPr>
            <w:tcW w:w="1185" w:type="dxa"/>
          </w:tcPr>
          <w:p w:rsidR="00A45918" w:rsidRPr="00D009B6" w:rsidRDefault="00A45918" w:rsidP="000B2BF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009B6">
              <w:rPr>
                <w:rFonts w:ascii="Times New Roman" w:hAnsi="Times New Roman"/>
                <w:sz w:val="20"/>
                <w:szCs w:val="20"/>
              </w:rPr>
              <w:t>Участник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290" w:type="dxa"/>
          </w:tcPr>
          <w:p w:rsidR="00A45918" w:rsidRPr="00D009B6" w:rsidRDefault="00A45918" w:rsidP="000B2BF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009B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637" w:type="dxa"/>
            <w:vMerge w:val="restart"/>
          </w:tcPr>
          <w:p w:rsidR="00A45918" w:rsidRDefault="00A45918" w:rsidP="000B2BF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009B6">
              <w:rPr>
                <w:rFonts w:ascii="Times New Roman" w:hAnsi="Times New Roman"/>
                <w:sz w:val="20"/>
                <w:szCs w:val="20"/>
              </w:rPr>
              <w:t>Гришина Л.Н</w:t>
            </w:r>
          </w:p>
          <w:p w:rsidR="00A45918" w:rsidRDefault="00A45918" w:rsidP="000B2BF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:rsidR="00A45918" w:rsidRDefault="00A45918" w:rsidP="000B2BF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:rsidR="00A45918" w:rsidRDefault="00A45918" w:rsidP="000B2BF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:rsidR="00A45918" w:rsidRPr="00D009B6" w:rsidRDefault="00A45918" w:rsidP="000B2BF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5918" w:rsidRPr="00D009B6" w:rsidTr="000B2BF5">
        <w:trPr>
          <w:trHeight w:val="589"/>
        </w:trPr>
        <w:tc>
          <w:tcPr>
            <w:tcW w:w="497" w:type="dxa"/>
            <w:vMerge/>
          </w:tcPr>
          <w:p w:rsidR="00A45918" w:rsidRPr="00D009B6" w:rsidRDefault="00A45918" w:rsidP="000B2BF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6" w:type="dxa"/>
          </w:tcPr>
          <w:p w:rsidR="00A45918" w:rsidRPr="00086BDB" w:rsidRDefault="00A45918" w:rsidP="000B2BF5">
            <w:pPr>
              <w:rPr>
                <w:rFonts w:ascii="Times New Roman" w:hAnsi="Times New Roman"/>
                <w:sz w:val="18"/>
                <w:szCs w:val="18"/>
              </w:rPr>
            </w:pPr>
            <w:r w:rsidRPr="00086BDB">
              <w:rPr>
                <w:rFonts w:ascii="Times New Roman" w:hAnsi="Times New Roman"/>
                <w:sz w:val="18"/>
                <w:szCs w:val="18"/>
              </w:rPr>
              <w:t>Всероссийская олимпиада по русскому языку «Учи.ру»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Яковлева Аделина</w:t>
            </w:r>
          </w:p>
        </w:tc>
        <w:tc>
          <w:tcPr>
            <w:tcW w:w="911" w:type="dxa"/>
          </w:tcPr>
          <w:p w:rsidR="00A45918" w:rsidRPr="00D009B6" w:rsidRDefault="00A45918" w:rsidP="000B2BF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7А</w:t>
            </w:r>
          </w:p>
        </w:tc>
        <w:tc>
          <w:tcPr>
            <w:tcW w:w="1875" w:type="dxa"/>
          </w:tcPr>
          <w:p w:rsidR="00A45918" w:rsidRPr="00D009B6" w:rsidRDefault="00A45918" w:rsidP="000B2BF5">
            <w:pPr>
              <w:rPr>
                <w:rFonts w:ascii="Times New Roman" w:hAnsi="Times New Roman"/>
                <w:sz w:val="20"/>
                <w:szCs w:val="20"/>
              </w:rPr>
            </w:pPr>
            <w:r w:rsidRPr="00D009B6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978" w:type="dxa"/>
          </w:tcPr>
          <w:p w:rsidR="00A45918" w:rsidRPr="00D009B6" w:rsidRDefault="00A45918" w:rsidP="000B2BF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85" w:type="dxa"/>
          </w:tcPr>
          <w:p w:rsidR="00A45918" w:rsidRPr="00D009B6" w:rsidRDefault="00A45918" w:rsidP="000B2BF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0" w:type="dxa"/>
          </w:tcPr>
          <w:p w:rsidR="00A45918" w:rsidRPr="00D009B6" w:rsidRDefault="00A45918" w:rsidP="000B2BF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победитель</w:t>
            </w:r>
          </w:p>
        </w:tc>
        <w:tc>
          <w:tcPr>
            <w:tcW w:w="1637" w:type="dxa"/>
            <w:vMerge/>
          </w:tcPr>
          <w:p w:rsidR="00A45918" w:rsidRPr="00D009B6" w:rsidRDefault="00A45918" w:rsidP="000B2BF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5918" w:rsidRPr="00D009B6" w:rsidTr="000B2BF5">
        <w:trPr>
          <w:trHeight w:val="600"/>
        </w:trPr>
        <w:tc>
          <w:tcPr>
            <w:tcW w:w="497" w:type="dxa"/>
            <w:vMerge w:val="restart"/>
          </w:tcPr>
          <w:p w:rsidR="00A45918" w:rsidRPr="00D009B6" w:rsidRDefault="00A45918" w:rsidP="000B2BF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496" w:type="dxa"/>
          </w:tcPr>
          <w:p w:rsidR="00A45918" w:rsidRPr="00D009B6" w:rsidRDefault="00A45918" w:rsidP="000B2BF5">
            <w:pPr>
              <w:spacing w:after="0"/>
              <w:ind w:left="241" w:hanging="241"/>
              <w:rPr>
                <w:rFonts w:ascii="Times New Roman" w:hAnsi="Times New Roman"/>
                <w:sz w:val="20"/>
                <w:szCs w:val="20"/>
              </w:rPr>
            </w:pPr>
            <w:r w:rsidRPr="00D009B6">
              <w:rPr>
                <w:rFonts w:ascii="Times New Roman" w:hAnsi="Times New Roman"/>
                <w:sz w:val="20"/>
                <w:szCs w:val="20"/>
              </w:rPr>
              <w:t>Саитгараев Риваль</w:t>
            </w:r>
            <w:r>
              <w:rPr>
                <w:rFonts w:ascii="Times New Roman" w:hAnsi="Times New Roman"/>
                <w:sz w:val="20"/>
                <w:szCs w:val="20"/>
              </w:rPr>
              <w:t>/</w:t>
            </w:r>
            <w:r w:rsidRPr="00D009B6">
              <w:rPr>
                <w:rFonts w:ascii="Times New Roman" w:hAnsi="Times New Roman"/>
                <w:sz w:val="20"/>
                <w:szCs w:val="20"/>
              </w:rPr>
              <w:t xml:space="preserve"> Гильманова Аделина</w:t>
            </w:r>
          </w:p>
        </w:tc>
        <w:tc>
          <w:tcPr>
            <w:tcW w:w="911" w:type="dxa"/>
          </w:tcPr>
          <w:p w:rsidR="00A45918" w:rsidRPr="00D009B6" w:rsidRDefault="00A45918" w:rsidP="000B2BF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6А,Б</w:t>
            </w:r>
          </w:p>
        </w:tc>
        <w:tc>
          <w:tcPr>
            <w:tcW w:w="1875" w:type="dxa"/>
          </w:tcPr>
          <w:p w:rsidR="00A45918" w:rsidRPr="00D009B6" w:rsidRDefault="00A45918" w:rsidP="000B2BF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009B6">
              <w:rPr>
                <w:rFonts w:ascii="Times New Roman" w:hAnsi="Times New Roman"/>
                <w:sz w:val="20"/>
                <w:szCs w:val="20"/>
              </w:rPr>
              <w:t xml:space="preserve">Русский язык/Литература </w:t>
            </w:r>
          </w:p>
        </w:tc>
        <w:tc>
          <w:tcPr>
            <w:tcW w:w="978" w:type="dxa"/>
          </w:tcPr>
          <w:p w:rsidR="00A45918" w:rsidRPr="00D009B6" w:rsidRDefault="00A45918" w:rsidP="000B2BF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009B6">
              <w:rPr>
                <w:rFonts w:ascii="Times New Roman" w:hAnsi="Times New Roman"/>
                <w:sz w:val="20"/>
                <w:szCs w:val="20"/>
              </w:rPr>
              <w:t>призёр</w:t>
            </w:r>
          </w:p>
          <w:p w:rsidR="00A45918" w:rsidRPr="00D009B6" w:rsidRDefault="00A45918" w:rsidP="000B2BF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85" w:type="dxa"/>
          </w:tcPr>
          <w:p w:rsidR="00A45918" w:rsidRPr="00D009B6" w:rsidRDefault="00A45918" w:rsidP="000B2BF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009B6"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1290" w:type="dxa"/>
          </w:tcPr>
          <w:p w:rsidR="00A45918" w:rsidRPr="00D009B6" w:rsidRDefault="00A45918" w:rsidP="000B2BF5">
            <w:pPr>
              <w:rPr>
                <w:rFonts w:ascii="Times New Roman" w:hAnsi="Times New Roman"/>
                <w:sz w:val="20"/>
                <w:szCs w:val="20"/>
              </w:rPr>
            </w:pPr>
            <w:r w:rsidRPr="00D009B6">
              <w:rPr>
                <w:rFonts w:ascii="Times New Roman" w:hAnsi="Times New Roman"/>
                <w:sz w:val="20"/>
                <w:szCs w:val="20"/>
              </w:rPr>
              <w:t xml:space="preserve"> -</w:t>
            </w:r>
          </w:p>
        </w:tc>
        <w:tc>
          <w:tcPr>
            <w:tcW w:w="1637" w:type="dxa"/>
            <w:vMerge w:val="restart"/>
          </w:tcPr>
          <w:p w:rsidR="00A45918" w:rsidRDefault="00A45918" w:rsidP="000B2BF5">
            <w:pPr>
              <w:spacing w:after="0"/>
              <w:ind w:left="241" w:hanging="241"/>
              <w:rPr>
                <w:rFonts w:ascii="Times New Roman" w:hAnsi="Times New Roman"/>
                <w:sz w:val="20"/>
                <w:szCs w:val="20"/>
              </w:rPr>
            </w:pPr>
            <w:r w:rsidRPr="00D009B6">
              <w:rPr>
                <w:rFonts w:ascii="Times New Roman" w:hAnsi="Times New Roman"/>
                <w:sz w:val="20"/>
                <w:szCs w:val="20"/>
              </w:rPr>
              <w:t>Мустафина К.П</w:t>
            </w:r>
          </w:p>
          <w:p w:rsidR="00A45918" w:rsidRPr="00D009B6" w:rsidRDefault="00A45918" w:rsidP="000B2BF5">
            <w:pPr>
              <w:spacing w:after="0"/>
              <w:ind w:left="241" w:hanging="241"/>
              <w:rPr>
                <w:rFonts w:ascii="Times New Roman" w:hAnsi="Times New Roman"/>
                <w:sz w:val="20"/>
                <w:szCs w:val="20"/>
              </w:rPr>
            </w:pPr>
          </w:p>
          <w:p w:rsidR="00A45918" w:rsidRPr="00D009B6" w:rsidRDefault="00A45918" w:rsidP="00E47F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5918" w:rsidRPr="00D009B6" w:rsidTr="000B2BF5">
        <w:trPr>
          <w:trHeight w:val="645"/>
        </w:trPr>
        <w:tc>
          <w:tcPr>
            <w:tcW w:w="497" w:type="dxa"/>
            <w:vMerge/>
          </w:tcPr>
          <w:p w:rsidR="00A45918" w:rsidRDefault="00A45918" w:rsidP="000B2BF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6" w:type="dxa"/>
          </w:tcPr>
          <w:p w:rsidR="00A45918" w:rsidRPr="00B868CB" w:rsidRDefault="00A45918" w:rsidP="000B2BF5">
            <w:pPr>
              <w:rPr>
                <w:rFonts w:ascii="Times New Roman" w:hAnsi="Times New Roman"/>
                <w:sz w:val="20"/>
                <w:szCs w:val="20"/>
              </w:rPr>
            </w:pPr>
            <w:r w:rsidRPr="00086BDB">
              <w:rPr>
                <w:rFonts w:ascii="Times New Roman" w:hAnsi="Times New Roman"/>
                <w:sz w:val="18"/>
                <w:szCs w:val="18"/>
              </w:rPr>
              <w:t>Всероссийская олимпиада по русскому языку «Учи.ру»</w:t>
            </w:r>
            <w:r w:rsidRPr="0030547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D009B6">
              <w:rPr>
                <w:rFonts w:ascii="Times New Roman" w:hAnsi="Times New Roman"/>
                <w:sz w:val="20"/>
                <w:szCs w:val="20"/>
              </w:rPr>
              <w:t xml:space="preserve"> Саитгараев Риваль</w:t>
            </w:r>
          </w:p>
        </w:tc>
        <w:tc>
          <w:tcPr>
            <w:tcW w:w="911" w:type="dxa"/>
          </w:tcPr>
          <w:p w:rsidR="00A45918" w:rsidRDefault="00A45918" w:rsidP="000B2BF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6Б</w:t>
            </w:r>
          </w:p>
        </w:tc>
        <w:tc>
          <w:tcPr>
            <w:tcW w:w="1875" w:type="dxa"/>
          </w:tcPr>
          <w:p w:rsidR="00A45918" w:rsidRPr="00D009B6" w:rsidRDefault="00A45918" w:rsidP="000B2BF5">
            <w:pPr>
              <w:rPr>
                <w:rFonts w:ascii="Times New Roman" w:hAnsi="Times New Roman"/>
                <w:sz w:val="20"/>
                <w:szCs w:val="20"/>
              </w:rPr>
            </w:pPr>
            <w:r w:rsidRPr="00D009B6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978" w:type="dxa"/>
          </w:tcPr>
          <w:p w:rsidR="00A45918" w:rsidRPr="00D009B6" w:rsidRDefault="00A45918" w:rsidP="000B2BF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85" w:type="dxa"/>
          </w:tcPr>
          <w:p w:rsidR="00A45918" w:rsidRPr="00D009B6" w:rsidRDefault="00A45918" w:rsidP="000B2BF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0" w:type="dxa"/>
          </w:tcPr>
          <w:p w:rsidR="00A45918" w:rsidRPr="00D009B6" w:rsidRDefault="00A45918" w:rsidP="000B2BF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победитель</w:t>
            </w:r>
          </w:p>
        </w:tc>
        <w:tc>
          <w:tcPr>
            <w:tcW w:w="1637" w:type="dxa"/>
            <w:vMerge/>
          </w:tcPr>
          <w:p w:rsidR="00A45918" w:rsidRPr="00D009B6" w:rsidRDefault="00A45918" w:rsidP="000B2BF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5918" w:rsidRPr="00D009B6" w:rsidTr="000B2BF5">
        <w:trPr>
          <w:trHeight w:val="815"/>
        </w:trPr>
        <w:tc>
          <w:tcPr>
            <w:tcW w:w="497" w:type="dxa"/>
          </w:tcPr>
          <w:p w:rsidR="00A45918" w:rsidRPr="00D009B6" w:rsidRDefault="00A45918" w:rsidP="000B2BF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496" w:type="dxa"/>
          </w:tcPr>
          <w:p w:rsidR="00A45918" w:rsidRPr="00305474" w:rsidRDefault="00A45918" w:rsidP="000B2BF5">
            <w:pPr>
              <w:rPr>
                <w:rFonts w:ascii="Times New Roman" w:hAnsi="Times New Roman"/>
                <w:sz w:val="20"/>
                <w:szCs w:val="20"/>
              </w:rPr>
            </w:pPr>
            <w:r w:rsidRPr="00B868CB">
              <w:rPr>
                <w:rFonts w:ascii="Times New Roman" w:hAnsi="Times New Roman"/>
                <w:sz w:val="20"/>
                <w:szCs w:val="20"/>
              </w:rPr>
              <w:t>Обухова С</w:t>
            </w:r>
            <w:r w:rsidRPr="0030547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/</w:t>
            </w:r>
            <w:r w:rsidRPr="00305474">
              <w:rPr>
                <w:rFonts w:ascii="Times New Roman" w:hAnsi="Times New Roman"/>
                <w:sz w:val="20"/>
                <w:szCs w:val="20"/>
              </w:rPr>
              <w:t>Исангулова В</w:t>
            </w:r>
            <w:r>
              <w:rPr>
                <w:rFonts w:ascii="Times New Roman" w:hAnsi="Times New Roman"/>
                <w:sz w:val="20"/>
                <w:szCs w:val="20"/>
              </w:rPr>
              <w:t>илена/</w:t>
            </w:r>
            <w:r w:rsidRPr="00305474">
              <w:rPr>
                <w:rFonts w:ascii="Times New Roman" w:hAnsi="Times New Roman"/>
                <w:sz w:val="20"/>
                <w:szCs w:val="20"/>
              </w:rPr>
              <w:t xml:space="preserve"> Олейник Виктория</w:t>
            </w:r>
          </w:p>
        </w:tc>
        <w:tc>
          <w:tcPr>
            <w:tcW w:w="911" w:type="dxa"/>
          </w:tcPr>
          <w:p w:rsidR="00A45918" w:rsidRPr="00D009B6" w:rsidRDefault="00A45918" w:rsidP="000B2BF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8Б,9</w:t>
            </w:r>
          </w:p>
        </w:tc>
        <w:tc>
          <w:tcPr>
            <w:tcW w:w="1875" w:type="dxa"/>
          </w:tcPr>
          <w:p w:rsidR="00A45918" w:rsidRPr="00D009B6" w:rsidRDefault="00A45918" w:rsidP="000B2BF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009B6">
              <w:rPr>
                <w:rFonts w:ascii="Times New Roman" w:hAnsi="Times New Roman"/>
                <w:sz w:val="20"/>
                <w:szCs w:val="20"/>
              </w:rPr>
              <w:t xml:space="preserve">Русский язык/Литература </w:t>
            </w:r>
          </w:p>
        </w:tc>
        <w:tc>
          <w:tcPr>
            <w:tcW w:w="978" w:type="dxa"/>
          </w:tcPr>
          <w:p w:rsidR="00A45918" w:rsidRPr="00D009B6" w:rsidRDefault="00A45918" w:rsidP="000B2BF5">
            <w:pPr>
              <w:rPr>
                <w:rFonts w:ascii="Times New Roman" w:hAnsi="Times New Roman"/>
                <w:sz w:val="20"/>
                <w:szCs w:val="20"/>
              </w:rPr>
            </w:pPr>
            <w:r w:rsidRPr="00D009B6">
              <w:rPr>
                <w:rFonts w:ascii="Times New Roman" w:hAnsi="Times New Roman"/>
                <w:sz w:val="20"/>
                <w:szCs w:val="20"/>
              </w:rPr>
              <w:t>призёр</w:t>
            </w:r>
          </w:p>
        </w:tc>
        <w:tc>
          <w:tcPr>
            <w:tcW w:w="1185" w:type="dxa"/>
          </w:tcPr>
          <w:p w:rsidR="00A45918" w:rsidRPr="00D009B6" w:rsidRDefault="00A45918" w:rsidP="000B2BF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009B6"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1290" w:type="dxa"/>
          </w:tcPr>
          <w:p w:rsidR="00A45918" w:rsidRPr="00D009B6" w:rsidRDefault="00A45918" w:rsidP="000B2BF5">
            <w:pPr>
              <w:rPr>
                <w:rFonts w:ascii="Times New Roman" w:hAnsi="Times New Roman"/>
                <w:sz w:val="20"/>
                <w:szCs w:val="20"/>
              </w:rPr>
            </w:pPr>
            <w:r w:rsidRPr="00D009B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637" w:type="dxa"/>
            <w:vMerge w:val="restart"/>
          </w:tcPr>
          <w:p w:rsidR="00A45918" w:rsidRPr="00D009B6" w:rsidRDefault="00A45918" w:rsidP="000B2BF5">
            <w:pPr>
              <w:rPr>
                <w:rFonts w:ascii="Times New Roman" w:hAnsi="Times New Roman"/>
                <w:sz w:val="20"/>
                <w:szCs w:val="20"/>
              </w:rPr>
            </w:pPr>
            <w:r w:rsidRPr="00D009B6">
              <w:rPr>
                <w:rFonts w:ascii="Times New Roman" w:hAnsi="Times New Roman"/>
                <w:sz w:val="20"/>
                <w:szCs w:val="20"/>
                <w:lang w:eastAsia="en-US"/>
              </w:rPr>
              <w:t>Шигабудинова Д.Ф</w:t>
            </w:r>
          </w:p>
        </w:tc>
      </w:tr>
      <w:tr w:rsidR="00A45918" w:rsidRPr="00D009B6" w:rsidTr="000B2BF5">
        <w:trPr>
          <w:trHeight w:val="815"/>
        </w:trPr>
        <w:tc>
          <w:tcPr>
            <w:tcW w:w="497" w:type="dxa"/>
          </w:tcPr>
          <w:p w:rsidR="00A45918" w:rsidRDefault="00A45918" w:rsidP="000B2BF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6" w:type="dxa"/>
          </w:tcPr>
          <w:p w:rsidR="00A45918" w:rsidRPr="00B868CB" w:rsidRDefault="00A45918" w:rsidP="000B2BF5">
            <w:pPr>
              <w:rPr>
                <w:rFonts w:ascii="Times New Roman" w:hAnsi="Times New Roman"/>
                <w:sz w:val="20"/>
                <w:szCs w:val="20"/>
              </w:rPr>
            </w:pPr>
            <w:r w:rsidRPr="00086BDB">
              <w:rPr>
                <w:rFonts w:ascii="Times New Roman" w:hAnsi="Times New Roman"/>
                <w:sz w:val="18"/>
                <w:szCs w:val="18"/>
              </w:rPr>
              <w:t>Всероссийская олимпиада по русскому языку «Учи.ру»</w:t>
            </w:r>
            <w:r w:rsidRPr="00305474">
              <w:rPr>
                <w:rFonts w:ascii="Times New Roman" w:hAnsi="Times New Roman"/>
                <w:sz w:val="20"/>
                <w:szCs w:val="20"/>
              </w:rPr>
              <w:t xml:space="preserve"> Исангулова В</w:t>
            </w:r>
            <w:r>
              <w:rPr>
                <w:rFonts w:ascii="Times New Roman" w:hAnsi="Times New Roman"/>
                <w:sz w:val="20"/>
                <w:szCs w:val="20"/>
              </w:rPr>
              <w:t>илена</w:t>
            </w:r>
          </w:p>
        </w:tc>
        <w:tc>
          <w:tcPr>
            <w:tcW w:w="911" w:type="dxa"/>
          </w:tcPr>
          <w:p w:rsidR="00A45918" w:rsidRDefault="00A45918" w:rsidP="000B2BF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8Б</w:t>
            </w:r>
          </w:p>
        </w:tc>
        <w:tc>
          <w:tcPr>
            <w:tcW w:w="1875" w:type="dxa"/>
          </w:tcPr>
          <w:p w:rsidR="00A45918" w:rsidRPr="00D009B6" w:rsidRDefault="00A45918" w:rsidP="000B2BF5">
            <w:pPr>
              <w:rPr>
                <w:rFonts w:ascii="Times New Roman" w:hAnsi="Times New Roman"/>
                <w:sz w:val="20"/>
                <w:szCs w:val="20"/>
              </w:rPr>
            </w:pPr>
            <w:r w:rsidRPr="00D009B6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978" w:type="dxa"/>
          </w:tcPr>
          <w:p w:rsidR="00A45918" w:rsidRPr="00D009B6" w:rsidRDefault="00A45918" w:rsidP="000B2BF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85" w:type="dxa"/>
          </w:tcPr>
          <w:p w:rsidR="00A45918" w:rsidRPr="00D009B6" w:rsidRDefault="00A45918" w:rsidP="000B2BF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0" w:type="dxa"/>
          </w:tcPr>
          <w:p w:rsidR="00A45918" w:rsidRPr="00D009B6" w:rsidRDefault="00A45918" w:rsidP="000B2BF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победитель</w:t>
            </w:r>
          </w:p>
        </w:tc>
        <w:tc>
          <w:tcPr>
            <w:tcW w:w="1637" w:type="dxa"/>
            <w:vMerge/>
          </w:tcPr>
          <w:p w:rsidR="00A45918" w:rsidRPr="00D009B6" w:rsidRDefault="00A45918" w:rsidP="000B2BF5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</w:tbl>
    <w:p w:rsidR="00A45918" w:rsidRPr="00FD570B" w:rsidRDefault="00A45918" w:rsidP="00A711D3">
      <w:pPr>
        <w:pStyle w:val="c1"/>
        <w:spacing w:after="0" w:afterAutospacing="0"/>
        <w:rPr>
          <w:bCs/>
          <w:sz w:val="22"/>
          <w:szCs w:val="22"/>
        </w:rPr>
      </w:pPr>
      <w:r w:rsidRPr="00A711D3">
        <w:rPr>
          <w:sz w:val="22"/>
          <w:szCs w:val="22"/>
        </w:rPr>
        <w:t>Как показывает анализ олимпиадных работ</w:t>
      </w:r>
      <w:r w:rsidRPr="00A711D3">
        <w:rPr>
          <w:b/>
          <w:sz w:val="22"/>
          <w:szCs w:val="22"/>
        </w:rPr>
        <w:t>,</w:t>
      </w:r>
      <w:r w:rsidRPr="00A711D3">
        <w:rPr>
          <w:sz w:val="22"/>
          <w:szCs w:val="22"/>
        </w:rPr>
        <w:t xml:space="preserve">   результативность  участия  в муниципальном этапе Всероссийской олимпиады школьников  5-11 классов в сравнении с прошлым годом неудовлетворительная</w:t>
      </w:r>
      <w:r>
        <w:rPr>
          <w:sz w:val="22"/>
          <w:szCs w:val="22"/>
        </w:rPr>
        <w:t>. П</w:t>
      </w:r>
      <w:r w:rsidRPr="00A711D3">
        <w:rPr>
          <w:sz w:val="22"/>
          <w:szCs w:val="22"/>
        </w:rPr>
        <w:t xml:space="preserve">о русскому языку, </w:t>
      </w:r>
      <w:r>
        <w:rPr>
          <w:sz w:val="22"/>
          <w:szCs w:val="22"/>
        </w:rPr>
        <w:t xml:space="preserve">литературе </w:t>
      </w:r>
      <w:r w:rsidRPr="00A711D3">
        <w:rPr>
          <w:sz w:val="22"/>
          <w:szCs w:val="22"/>
        </w:rPr>
        <w:t xml:space="preserve">призовых мест нет. Причины: учителями </w:t>
      </w:r>
      <w:r w:rsidRPr="00A711D3">
        <w:rPr>
          <w:sz w:val="22"/>
          <w:szCs w:val="22"/>
          <w:lang w:eastAsia="en-US"/>
        </w:rPr>
        <w:t>Шиг</w:t>
      </w:r>
      <w:r>
        <w:rPr>
          <w:sz w:val="22"/>
          <w:szCs w:val="22"/>
          <w:lang w:eastAsia="en-US"/>
        </w:rPr>
        <w:t xml:space="preserve">абудиновой Д.Ф,  Гришиной Л.Н., Мустафиной </w:t>
      </w:r>
      <w:r w:rsidRPr="00A711D3">
        <w:rPr>
          <w:sz w:val="22"/>
          <w:szCs w:val="22"/>
          <w:lang w:eastAsia="en-US"/>
        </w:rPr>
        <w:t>К.П  не в системе ведётся  работа со способными детьми  в течение всего учебного года</w:t>
      </w:r>
      <w:r>
        <w:rPr>
          <w:sz w:val="22"/>
          <w:szCs w:val="22"/>
          <w:lang w:eastAsia="en-US"/>
        </w:rPr>
        <w:t xml:space="preserve">.   </w:t>
      </w:r>
      <w:r w:rsidRPr="00A711D3">
        <w:rPr>
          <w:sz w:val="22"/>
          <w:szCs w:val="22"/>
        </w:rPr>
        <w:t xml:space="preserve"> В след</w:t>
      </w:r>
      <w:r>
        <w:rPr>
          <w:sz w:val="22"/>
          <w:szCs w:val="22"/>
        </w:rPr>
        <w:t xml:space="preserve">ующем учебном году нужно активизировать </w:t>
      </w:r>
      <w:r w:rsidRPr="00A711D3">
        <w:rPr>
          <w:sz w:val="22"/>
          <w:szCs w:val="22"/>
        </w:rPr>
        <w:t xml:space="preserve"> индивидуальную</w:t>
      </w:r>
      <w:r>
        <w:rPr>
          <w:sz w:val="22"/>
          <w:szCs w:val="22"/>
        </w:rPr>
        <w:t xml:space="preserve"> работу с одарёнными учащимися.Во всероссийской олимпиаде</w:t>
      </w:r>
      <w:r w:rsidRPr="00A711D3">
        <w:rPr>
          <w:sz w:val="22"/>
          <w:szCs w:val="22"/>
        </w:rPr>
        <w:t xml:space="preserve"> </w:t>
      </w:r>
      <w:r w:rsidRPr="00FD570B">
        <w:rPr>
          <w:sz w:val="22"/>
          <w:szCs w:val="22"/>
        </w:rPr>
        <w:t xml:space="preserve">по русскому языку «Учи.ру» </w:t>
      </w:r>
      <w:r>
        <w:rPr>
          <w:sz w:val="22"/>
          <w:szCs w:val="22"/>
        </w:rPr>
        <w:t>есть успехи:3 победителя (6Б</w:t>
      </w:r>
      <w:r w:rsidRPr="00FD570B">
        <w:rPr>
          <w:sz w:val="22"/>
          <w:szCs w:val="22"/>
        </w:rPr>
        <w:t xml:space="preserve"> </w:t>
      </w:r>
      <w:r>
        <w:rPr>
          <w:sz w:val="22"/>
          <w:szCs w:val="22"/>
        </w:rPr>
        <w:t>7А, 8Б).</w:t>
      </w:r>
      <w:r w:rsidRPr="00FD570B">
        <w:rPr>
          <w:sz w:val="22"/>
          <w:szCs w:val="22"/>
        </w:rPr>
        <w:t xml:space="preserve"> </w:t>
      </w:r>
    </w:p>
    <w:p w:rsidR="00A45918" w:rsidRPr="00FD570B" w:rsidRDefault="00A45918" w:rsidP="00A711D3">
      <w:pPr>
        <w:spacing w:after="0" w:line="240" w:lineRule="auto"/>
        <w:ind w:left="360"/>
        <w:rPr>
          <w:rFonts w:ascii="Times New Roman" w:hAnsi="Times New Roman"/>
          <w:b/>
        </w:rPr>
      </w:pPr>
      <w:r w:rsidRPr="00FD570B">
        <w:rPr>
          <w:rFonts w:ascii="Times New Roman" w:hAnsi="Times New Roman"/>
          <w:color w:val="000000"/>
          <w:lang w:eastAsia="en-US"/>
        </w:rPr>
        <w:t xml:space="preserve">  </w:t>
      </w:r>
    </w:p>
    <w:p w:rsidR="00A45918" w:rsidRDefault="00A45918" w:rsidP="000D2CB0">
      <w:pPr>
        <w:spacing w:after="0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>10</w:t>
      </w:r>
      <w:r w:rsidRPr="009C06D4">
        <w:rPr>
          <w:rFonts w:ascii="Times New Roman" w:hAnsi="Times New Roman"/>
          <w:b/>
          <w:color w:val="000000"/>
        </w:rPr>
        <w:t>. Внеклассная работа. Результаты учащихся в творческих конкурсах.</w:t>
      </w:r>
    </w:p>
    <w:p w:rsidR="00A45918" w:rsidRPr="009C06D4" w:rsidRDefault="00A45918" w:rsidP="00BE31BE">
      <w:pPr>
        <w:tabs>
          <w:tab w:val="left" w:pos="1035"/>
        </w:tabs>
        <w:rPr>
          <w:rFonts w:ascii="Times New Roman" w:hAnsi="Times New Roman"/>
          <w:lang w:eastAsia="en-US"/>
        </w:rPr>
      </w:pPr>
      <w:r w:rsidRPr="009C06D4">
        <w:rPr>
          <w:rFonts w:ascii="Times New Roman" w:hAnsi="Times New Roman"/>
        </w:rPr>
        <w:t xml:space="preserve">Учителями ШМО проводилась внеклассная и внешкольная работа по предметам гуманитарного цикла. </w:t>
      </w:r>
    </w:p>
    <w:tbl>
      <w:tblPr>
        <w:tblW w:w="108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16"/>
        <w:gridCol w:w="3264"/>
        <w:gridCol w:w="511"/>
        <w:gridCol w:w="2009"/>
        <w:gridCol w:w="1620"/>
        <w:gridCol w:w="1620"/>
        <w:gridCol w:w="1269"/>
      </w:tblGrid>
      <w:tr w:rsidR="00A45918" w:rsidRPr="009C06D4" w:rsidTr="00505B45">
        <w:trPr>
          <w:trHeight w:val="511"/>
        </w:trPr>
        <w:tc>
          <w:tcPr>
            <w:tcW w:w="516" w:type="dxa"/>
          </w:tcPr>
          <w:p w:rsidR="00A45918" w:rsidRPr="007F72F9" w:rsidRDefault="00A45918" w:rsidP="00FB7B4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№</w:t>
            </w:r>
          </w:p>
        </w:tc>
        <w:tc>
          <w:tcPr>
            <w:tcW w:w="3264" w:type="dxa"/>
          </w:tcPr>
          <w:p w:rsidR="00A45918" w:rsidRPr="007F72F9" w:rsidRDefault="00A45918" w:rsidP="00FB7B4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Название мероприятия</w:t>
            </w:r>
          </w:p>
        </w:tc>
        <w:tc>
          <w:tcPr>
            <w:tcW w:w="511" w:type="dxa"/>
          </w:tcPr>
          <w:p w:rsidR="00A45918" w:rsidRPr="007F72F9" w:rsidRDefault="00A45918" w:rsidP="00FB7B4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Класс</w:t>
            </w:r>
          </w:p>
        </w:tc>
        <w:tc>
          <w:tcPr>
            <w:tcW w:w="2009" w:type="dxa"/>
          </w:tcPr>
          <w:p w:rsidR="00A45918" w:rsidRPr="007F72F9" w:rsidRDefault="00A45918" w:rsidP="00FB7B4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Уровень</w:t>
            </w:r>
          </w:p>
        </w:tc>
        <w:tc>
          <w:tcPr>
            <w:tcW w:w="1620" w:type="dxa"/>
          </w:tcPr>
          <w:p w:rsidR="00A45918" w:rsidRPr="007F72F9" w:rsidRDefault="00A45918" w:rsidP="00FB7B4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Время проведения</w:t>
            </w:r>
          </w:p>
        </w:tc>
        <w:tc>
          <w:tcPr>
            <w:tcW w:w="1620" w:type="dxa"/>
          </w:tcPr>
          <w:p w:rsidR="00A45918" w:rsidRPr="007F72F9" w:rsidRDefault="00A45918" w:rsidP="00FB7B44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Результат</w:t>
            </w:r>
          </w:p>
          <w:p w:rsidR="00A45918" w:rsidRPr="007F72F9" w:rsidRDefault="00A45918" w:rsidP="00FB7B44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выход</w:t>
            </w:r>
          </w:p>
        </w:tc>
        <w:tc>
          <w:tcPr>
            <w:tcW w:w="1269" w:type="dxa"/>
          </w:tcPr>
          <w:p w:rsidR="00A45918" w:rsidRPr="009C06D4" w:rsidRDefault="00A45918" w:rsidP="00FB7B44">
            <w:pPr>
              <w:spacing w:after="0"/>
              <w:jc w:val="both"/>
              <w:rPr>
                <w:rFonts w:ascii="Times New Roman" w:hAnsi="Times New Roman"/>
              </w:rPr>
            </w:pPr>
            <w:r w:rsidRPr="009C06D4">
              <w:rPr>
                <w:rFonts w:ascii="Times New Roman" w:hAnsi="Times New Roman"/>
              </w:rPr>
              <w:t>Учитель</w:t>
            </w:r>
          </w:p>
        </w:tc>
      </w:tr>
      <w:tr w:rsidR="00A45918" w:rsidRPr="009C06D4" w:rsidTr="00505B45">
        <w:trPr>
          <w:trHeight w:val="566"/>
        </w:trPr>
        <w:tc>
          <w:tcPr>
            <w:tcW w:w="516" w:type="dxa"/>
            <w:vMerge w:val="restart"/>
          </w:tcPr>
          <w:p w:rsidR="00A45918" w:rsidRPr="007F72F9" w:rsidRDefault="00A45918" w:rsidP="00FB7B4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264" w:type="dxa"/>
          </w:tcPr>
          <w:p w:rsidR="00A45918" w:rsidRPr="007F72F9" w:rsidRDefault="00A45918" w:rsidP="00FB7B44">
            <w:pPr>
              <w:pStyle w:val="ListParagraph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Всероссийский конкурс чтецов «Живая классика»</w:t>
            </w:r>
          </w:p>
        </w:tc>
        <w:tc>
          <w:tcPr>
            <w:tcW w:w="511" w:type="dxa"/>
          </w:tcPr>
          <w:p w:rsidR="00A45918" w:rsidRPr="007F72F9" w:rsidRDefault="00A45918" w:rsidP="00FB7B44">
            <w:pPr>
              <w:pStyle w:val="ListParagraph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7А</w:t>
            </w:r>
          </w:p>
        </w:tc>
        <w:tc>
          <w:tcPr>
            <w:tcW w:w="2009" w:type="dxa"/>
          </w:tcPr>
          <w:p w:rsidR="00A45918" w:rsidRPr="007F72F9" w:rsidRDefault="00A45918" w:rsidP="00FB7B44">
            <w:pPr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муниципальный</w:t>
            </w:r>
          </w:p>
        </w:tc>
        <w:tc>
          <w:tcPr>
            <w:tcW w:w="1620" w:type="dxa"/>
          </w:tcPr>
          <w:p w:rsidR="00A45918" w:rsidRPr="007F72F9" w:rsidRDefault="00A45918" w:rsidP="00FB7B44">
            <w:pPr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color w:val="000000"/>
                <w:sz w:val="20"/>
                <w:szCs w:val="20"/>
              </w:rPr>
              <w:t>апрель,2021</w:t>
            </w:r>
          </w:p>
        </w:tc>
        <w:tc>
          <w:tcPr>
            <w:tcW w:w="1620" w:type="dxa"/>
          </w:tcPr>
          <w:p w:rsidR="00A45918" w:rsidRPr="007F72F9" w:rsidRDefault="00A45918" w:rsidP="00FB7B44">
            <w:pPr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1269" w:type="dxa"/>
            <w:vMerge w:val="restart"/>
          </w:tcPr>
          <w:p w:rsidR="00A45918" w:rsidRPr="007F72F9" w:rsidRDefault="00A45918" w:rsidP="00FB7B4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Гришина Л.Н</w:t>
            </w:r>
          </w:p>
        </w:tc>
      </w:tr>
      <w:tr w:rsidR="00A45918" w:rsidRPr="009C06D4" w:rsidTr="00505B45">
        <w:trPr>
          <w:trHeight w:val="684"/>
        </w:trPr>
        <w:tc>
          <w:tcPr>
            <w:tcW w:w="516" w:type="dxa"/>
            <w:vMerge/>
          </w:tcPr>
          <w:p w:rsidR="00A45918" w:rsidRPr="007F72F9" w:rsidRDefault="00A45918" w:rsidP="00FB7B4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4" w:type="dxa"/>
          </w:tcPr>
          <w:p w:rsidR="00A45918" w:rsidRPr="007F72F9" w:rsidRDefault="00A45918" w:rsidP="00FB7B44">
            <w:pPr>
              <w:pStyle w:val="ListParagraph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Всероссийский конкурс сочинений «Без срока давности»</w:t>
            </w:r>
          </w:p>
        </w:tc>
        <w:tc>
          <w:tcPr>
            <w:tcW w:w="511" w:type="dxa"/>
          </w:tcPr>
          <w:p w:rsidR="00A45918" w:rsidRPr="007F72F9" w:rsidRDefault="00A45918" w:rsidP="00FB7B44">
            <w:pPr>
              <w:pStyle w:val="ListParagraph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7А</w:t>
            </w:r>
          </w:p>
        </w:tc>
        <w:tc>
          <w:tcPr>
            <w:tcW w:w="2009" w:type="dxa"/>
          </w:tcPr>
          <w:p w:rsidR="00A45918" w:rsidRPr="007F72F9" w:rsidRDefault="00A45918" w:rsidP="00FB7B44">
            <w:pPr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муниципальный</w:t>
            </w:r>
          </w:p>
        </w:tc>
        <w:tc>
          <w:tcPr>
            <w:tcW w:w="1620" w:type="dxa"/>
          </w:tcPr>
          <w:p w:rsidR="00A45918" w:rsidRPr="007F72F9" w:rsidRDefault="00A45918" w:rsidP="00FB7B44">
            <w:pPr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color w:val="000000"/>
                <w:sz w:val="20"/>
                <w:szCs w:val="20"/>
              </w:rPr>
              <w:t>февраль, 2021</w:t>
            </w:r>
          </w:p>
        </w:tc>
        <w:tc>
          <w:tcPr>
            <w:tcW w:w="1620" w:type="dxa"/>
          </w:tcPr>
          <w:p w:rsidR="00A45918" w:rsidRPr="007F72F9" w:rsidRDefault="00A45918" w:rsidP="00FB7B44">
            <w:pPr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лауреат</w:t>
            </w:r>
          </w:p>
        </w:tc>
        <w:tc>
          <w:tcPr>
            <w:tcW w:w="1269" w:type="dxa"/>
            <w:vMerge/>
          </w:tcPr>
          <w:p w:rsidR="00A45918" w:rsidRPr="009C06D4" w:rsidRDefault="00A45918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A45918" w:rsidRPr="009C06D4" w:rsidTr="00505B45">
        <w:trPr>
          <w:trHeight w:val="756"/>
        </w:trPr>
        <w:tc>
          <w:tcPr>
            <w:tcW w:w="516" w:type="dxa"/>
            <w:vMerge/>
          </w:tcPr>
          <w:p w:rsidR="00A45918" w:rsidRPr="007F72F9" w:rsidRDefault="00A45918" w:rsidP="00FB7B4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4" w:type="dxa"/>
          </w:tcPr>
          <w:p w:rsidR="00A45918" w:rsidRPr="007F72F9" w:rsidRDefault="00A45918" w:rsidP="00FB7B44">
            <w:pPr>
              <w:pStyle w:val="ListParagraph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 xml:space="preserve">Научно-практическая  конференция им.Г.И.Никишина  </w:t>
            </w:r>
          </w:p>
        </w:tc>
        <w:tc>
          <w:tcPr>
            <w:tcW w:w="511" w:type="dxa"/>
          </w:tcPr>
          <w:p w:rsidR="00A45918" w:rsidRPr="007F72F9" w:rsidRDefault="00A45918" w:rsidP="00FB7B44">
            <w:pPr>
              <w:pStyle w:val="ListParagraph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7А</w:t>
            </w:r>
          </w:p>
        </w:tc>
        <w:tc>
          <w:tcPr>
            <w:tcW w:w="2009" w:type="dxa"/>
          </w:tcPr>
          <w:p w:rsidR="00A45918" w:rsidRPr="007F72F9" w:rsidRDefault="00A45918" w:rsidP="00FB7B44">
            <w:pPr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зональный</w:t>
            </w:r>
          </w:p>
        </w:tc>
        <w:tc>
          <w:tcPr>
            <w:tcW w:w="1620" w:type="dxa"/>
          </w:tcPr>
          <w:p w:rsidR="00A45918" w:rsidRPr="007F72F9" w:rsidRDefault="00A45918" w:rsidP="00FB7B44">
            <w:pPr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февраль, 2021</w:t>
            </w:r>
          </w:p>
        </w:tc>
        <w:tc>
          <w:tcPr>
            <w:tcW w:w="1620" w:type="dxa"/>
          </w:tcPr>
          <w:p w:rsidR="00A45918" w:rsidRPr="007F72F9" w:rsidRDefault="00A45918" w:rsidP="00FB7B44">
            <w:pPr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победитель</w:t>
            </w:r>
          </w:p>
        </w:tc>
        <w:tc>
          <w:tcPr>
            <w:tcW w:w="1269" w:type="dxa"/>
            <w:vMerge/>
          </w:tcPr>
          <w:p w:rsidR="00A45918" w:rsidRPr="009C06D4" w:rsidRDefault="00A45918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A45918" w:rsidRPr="009C06D4" w:rsidTr="00505B45">
        <w:trPr>
          <w:trHeight w:val="450"/>
        </w:trPr>
        <w:tc>
          <w:tcPr>
            <w:tcW w:w="516" w:type="dxa"/>
            <w:vMerge/>
          </w:tcPr>
          <w:p w:rsidR="00A45918" w:rsidRPr="007F72F9" w:rsidRDefault="00A45918" w:rsidP="00FB7B4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4" w:type="dxa"/>
          </w:tcPr>
          <w:p w:rsidR="00A45918" w:rsidRPr="007F72F9" w:rsidRDefault="00A45918" w:rsidP="00DF5756">
            <w:pPr>
              <w:pStyle w:val="ListParagraph"/>
              <w:ind w:left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7F72F9">
              <w:rPr>
                <w:rFonts w:ascii="Times New Roman" w:hAnsi="Times New Roman"/>
                <w:bCs/>
                <w:sz w:val="20"/>
                <w:szCs w:val="20"/>
              </w:rPr>
              <w:t>Региональный конкурс         «Я лиру посвятил народу своему»</w:t>
            </w:r>
            <w:r w:rsidRPr="007F72F9">
              <w:rPr>
                <w:sz w:val="20"/>
                <w:szCs w:val="20"/>
              </w:rPr>
              <w:t xml:space="preserve">    </w:t>
            </w:r>
          </w:p>
        </w:tc>
        <w:tc>
          <w:tcPr>
            <w:tcW w:w="511" w:type="dxa"/>
          </w:tcPr>
          <w:p w:rsidR="00A45918" w:rsidRPr="007F72F9" w:rsidRDefault="00A45918" w:rsidP="002B1CFA">
            <w:pPr>
              <w:pStyle w:val="ListParagraph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2009" w:type="dxa"/>
          </w:tcPr>
          <w:p w:rsidR="00A45918" w:rsidRPr="007F72F9" w:rsidRDefault="00A45918" w:rsidP="002B1CFA">
            <w:pPr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1620" w:type="dxa"/>
          </w:tcPr>
          <w:p w:rsidR="00A45918" w:rsidRPr="007F72F9" w:rsidRDefault="00A45918" w:rsidP="00FB7B44">
            <w:pPr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Март,2021</w:t>
            </w:r>
          </w:p>
        </w:tc>
        <w:tc>
          <w:tcPr>
            <w:tcW w:w="1620" w:type="dxa"/>
          </w:tcPr>
          <w:p w:rsidR="00A45918" w:rsidRPr="007F72F9" w:rsidRDefault="00A45918" w:rsidP="00FB7B44">
            <w:pPr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победитель</w:t>
            </w:r>
          </w:p>
        </w:tc>
        <w:tc>
          <w:tcPr>
            <w:tcW w:w="1269" w:type="dxa"/>
            <w:vMerge/>
          </w:tcPr>
          <w:p w:rsidR="00A45918" w:rsidRPr="009C06D4" w:rsidRDefault="00A45918" w:rsidP="00FB7B44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A45918" w:rsidRPr="009C06D4" w:rsidTr="00505B45">
        <w:trPr>
          <w:trHeight w:val="394"/>
        </w:trPr>
        <w:tc>
          <w:tcPr>
            <w:tcW w:w="516" w:type="dxa"/>
            <w:vMerge/>
          </w:tcPr>
          <w:p w:rsidR="00A45918" w:rsidRPr="007F72F9" w:rsidRDefault="00A45918" w:rsidP="00FB7B4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4" w:type="dxa"/>
          </w:tcPr>
          <w:p w:rsidR="00A45918" w:rsidRPr="007F72F9" w:rsidRDefault="00A45918" w:rsidP="005E771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Научно-практическая  конференция им. В.Д.Шашина</w:t>
            </w:r>
          </w:p>
        </w:tc>
        <w:tc>
          <w:tcPr>
            <w:tcW w:w="511" w:type="dxa"/>
          </w:tcPr>
          <w:p w:rsidR="00A45918" w:rsidRPr="007F72F9" w:rsidRDefault="00A45918" w:rsidP="00FB7B44">
            <w:pPr>
              <w:pStyle w:val="ListParagraph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2009" w:type="dxa"/>
          </w:tcPr>
          <w:p w:rsidR="00A45918" w:rsidRPr="007F72F9" w:rsidRDefault="00A45918" w:rsidP="002B1CFA">
            <w:pPr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1620" w:type="dxa"/>
          </w:tcPr>
          <w:p w:rsidR="00A45918" w:rsidRPr="007F72F9" w:rsidRDefault="00A45918" w:rsidP="002B1CFA">
            <w:pPr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февраль,2021</w:t>
            </w:r>
          </w:p>
        </w:tc>
        <w:tc>
          <w:tcPr>
            <w:tcW w:w="1620" w:type="dxa"/>
          </w:tcPr>
          <w:p w:rsidR="00A45918" w:rsidRPr="007F72F9" w:rsidRDefault="00A45918" w:rsidP="002B1CFA">
            <w:pPr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1269" w:type="dxa"/>
            <w:vMerge w:val="restart"/>
          </w:tcPr>
          <w:p w:rsidR="00A45918" w:rsidRPr="009C06D4" w:rsidRDefault="00A45918" w:rsidP="00FB7B44">
            <w:pPr>
              <w:jc w:val="both"/>
              <w:rPr>
                <w:rFonts w:ascii="Times New Roman" w:hAnsi="Times New Roman"/>
              </w:rPr>
            </w:pPr>
          </w:p>
        </w:tc>
      </w:tr>
      <w:tr w:rsidR="00A45918" w:rsidRPr="009C06D4" w:rsidTr="00505B45">
        <w:trPr>
          <w:trHeight w:val="357"/>
        </w:trPr>
        <w:tc>
          <w:tcPr>
            <w:tcW w:w="516" w:type="dxa"/>
            <w:vMerge/>
          </w:tcPr>
          <w:p w:rsidR="00A45918" w:rsidRPr="007F72F9" w:rsidRDefault="00A45918" w:rsidP="00FB7B4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4" w:type="dxa"/>
          </w:tcPr>
          <w:p w:rsidR="00A45918" w:rsidRPr="007F72F9" w:rsidRDefault="00A45918" w:rsidP="002B1CFA">
            <w:pPr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Республиканский конкурс «Парламентский урок»</w:t>
            </w:r>
          </w:p>
        </w:tc>
        <w:tc>
          <w:tcPr>
            <w:tcW w:w="511" w:type="dxa"/>
          </w:tcPr>
          <w:p w:rsidR="00A45918" w:rsidRPr="007F72F9" w:rsidRDefault="00A45918" w:rsidP="002B1CFA">
            <w:pPr>
              <w:pStyle w:val="ListParagraph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7А, 11</w:t>
            </w:r>
          </w:p>
        </w:tc>
        <w:tc>
          <w:tcPr>
            <w:tcW w:w="2009" w:type="dxa"/>
          </w:tcPr>
          <w:p w:rsidR="00A45918" w:rsidRPr="007F72F9" w:rsidRDefault="00A45918" w:rsidP="002B1CFA">
            <w:pPr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1620" w:type="dxa"/>
          </w:tcPr>
          <w:p w:rsidR="00A45918" w:rsidRPr="007F72F9" w:rsidRDefault="00A45918" w:rsidP="002B1CFA">
            <w:pPr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март,2021</w:t>
            </w:r>
          </w:p>
        </w:tc>
        <w:tc>
          <w:tcPr>
            <w:tcW w:w="1620" w:type="dxa"/>
          </w:tcPr>
          <w:p w:rsidR="00A45918" w:rsidRPr="007F72F9" w:rsidRDefault="00A45918" w:rsidP="00FB7B44">
            <w:pPr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2 победителя</w:t>
            </w:r>
          </w:p>
        </w:tc>
        <w:tc>
          <w:tcPr>
            <w:tcW w:w="1269" w:type="dxa"/>
            <w:vMerge/>
          </w:tcPr>
          <w:p w:rsidR="00A45918" w:rsidRPr="009C06D4" w:rsidRDefault="00A45918" w:rsidP="00FB7B44">
            <w:pPr>
              <w:jc w:val="both"/>
              <w:rPr>
                <w:rFonts w:ascii="Times New Roman" w:hAnsi="Times New Roman"/>
              </w:rPr>
            </w:pPr>
          </w:p>
        </w:tc>
      </w:tr>
      <w:tr w:rsidR="00A45918" w:rsidRPr="009C06D4" w:rsidTr="00505B45">
        <w:trPr>
          <w:trHeight w:val="694"/>
        </w:trPr>
        <w:tc>
          <w:tcPr>
            <w:tcW w:w="516" w:type="dxa"/>
            <w:vMerge/>
          </w:tcPr>
          <w:p w:rsidR="00A45918" w:rsidRPr="007F72F9" w:rsidRDefault="00A45918" w:rsidP="00FB7B4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4" w:type="dxa"/>
          </w:tcPr>
          <w:p w:rsidR="00A45918" w:rsidRPr="007F72F9" w:rsidRDefault="00A45918" w:rsidP="005E771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Четвёртая научно-практическая  конференция им. Н.Н.Степанова «Мой родной край»</w:t>
            </w:r>
          </w:p>
        </w:tc>
        <w:tc>
          <w:tcPr>
            <w:tcW w:w="511" w:type="dxa"/>
          </w:tcPr>
          <w:p w:rsidR="00A45918" w:rsidRPr="007F72F9" w:rsidRDefault="00A45918" w:rsidP="00FB7B44">
            <w:pPr>
              <w:pStyle w:val="ListParagraph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7А</w:t>
            </w:r>
          </w:p>
        </w:tc>
        <w:tc>
          <w:tcPr>
            <w:tcW w:w="2009" w:type="dxa"/>
          </w:tcPr>
          <w:p w:rsidR="00A45918" w:rsidRPr="007F72F9" w:rsidRDefault="00A45918" w:rsidP="002B1CFA">
            <w:pPr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1620" w:type="dxa"/>
          </w:tcPr>
          <w:p w:rsidR="00A45918" w:rsidRPr="007F72F9" w:rsidRDefault="00A45918" w:rsidP="002B1CFA">
            <w:pPr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апрель,2021</w:t>
            </w:r>
          </w:p>
        </w:tc>
        <w:tc>
          <w:tcPr>
            <w:tcW w:w="1620" w:type="dxa"/>
          </w:tcPr>
          <w:p w:rsidR="00A45918" w:rsidRPr="007F72F9" w:rsidRDefault="00A45918" w:rsidP="00FB7B44">
            <w:pPr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победитель</w:t>
            </w:r>
          </w:p>
        </w:tc>
        <w:tc>
          <w:tcPr>
            <w:tcW w:w="1269" w:type="dxa"/>
            <w:vMerge/>
          </w:tcPr>
          <w:p w:rsidR="00A45918" w:rsidRPr="009C06D4" w:rsidRDefault="00A45918" w:rsidP="00FB7B44">
            <w:pPr>
              <w:jc w:val="both"/>
              <w:rPr>
                <w:rFonts w:ascii="Times New Roman" w:hAnsi="Times New Roman"/>
              </w:rPr>
            </w:pPr>
          </w:p>
        </w:tc>
      </w:tr>
      <w:tr w:rsidR="00A45918" w:rsidRPr="009C06D4" w:rsidTr="00505B45">
        <w:trPr>
          <w:trHeight w:val="351"/>
        </w:trPr>
        <w:tc>
          <w:tcPr>
            <w:tcW w:w="516" w:type="dxa"/>
            <w:vMerge w:val="restart"/>
          </w:tcPr>
          <w:p w:rsidR="00A45918" w:rsidRPr="007F72F9" w:rsidRDefault="00A45918" w:rsidP="00FB7B4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264" w:type="dxa"/>
          </w:tcPr>
          <w:p w:rsidR="00A45918" w:rsidRPr="007F72F9" w:rsidRDefault="00A45918" w:rsidP="00E71B28">
            <w:pPr>
              <w:pStyle w:val="NormalWeb"/>
              <w:rPr>
                <w:sz w:val="20"/>
                <w:szCs w:val="20"/>
              </w:rPr>
            </w:pPr>
            <w:r w:rsidRPr="007F72F9">
              <w:rPr>
                <w:sz w:val="20"/>
                <w:szCs w:val="20"/>
              </w:rPr>
              <w:t>Конкурс детского конкурса «Каникулы без компьютера»</w:t>
            </w:r>
          </w:p>
        </w:tc>
        <w:tc>
          <w:tcPr>
            <w:tcW w:w="511" w:type="dxa"/>
          </w:tcPr>
          <w:p w:rsidR="00A45918" w:rsidRPr="007F72F9" w:rsidRDefault="00A45918" w:rsidP="00FB7B4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8Б</w:t>
            </w:r>
          </w:p>
        </w:tc>
        <w:tc>
          <w:tcPr>
            <w:tcW w:w="2009" w:type="dxa"/>
          </w:tcPr>
          <w:p w:rsidR="00A45918" w:rsidRPr="007F72F9" w:rsidRDefault="00A45918" w:rsidP="00B343C0">
            <w:pPr>
              <w:pStyle w:val="ListParagraph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муниципальный</w:t>
            </w:r>
          </w:p>
        </w:tc>
        <w:tc>
          <w:tcPr>
            <w:tcW w:w="1620" w:type="dxa"/>
          </w:tcPr>
          <w:p w:rsidR="00A45918" w:rsidRPr="007F72F9" w:rsidRDefault="00A45918" w:rsidP="00FB7B44">
            <w:pPr>
              <w:spacing w:after="0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color w:val="000000"/>
                <w:sz w:val="20"/>
                <w:szCs w:val="20"/>
              </w:rPr>
              <w:t>Октябрь,2020</w:t>
            </w:r>
          </w:p>
        </w:tc>
        <w:tc>
          <w:tcPr>
            <w:tcW w:w="1620" w:type="dxa"/>
          </w:tcPr>
          <w:p w:rsidR="00A45918" w:rsidRPr="007F72F9" w:rsidRDefault="00A45918" w:rsidP="00FB7B44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color w:val="000000"/>
                <w:sz w:val="20"/>
                <w:szCs w:val="20"/>
              </w:rPr>
              <w:t>призёр</w:t>
            </w:r>
          </w:p>
        </w:tc>
        <w:tc>
          <w:tcPr>
            <w:tcW w:w="1269" w:type="dxa"/>
            <w:vMerge w:val="restart"/>
          </w:tcPr>
          <w:p w:rsidR="00A45918" w:rsidRPr="007F72F9" w:rsidRDefault="00A45918" w:rsidP="00FB7B4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Шигабуди</w:t>
            </w:r>
          </w:p>
          <w:p w:rsidR="00A45918" w:rsidRPr="007F72F9" w:rsidRDefault="00A45918" w:rsidP="00FB7B4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нова Д.Ф</w:t>
            </w:r>
          </w:p>
          <w:p w:rsidR="00A45918" w:rsidRPr="007F72F9" w:rsidRDefault="00A45918" w:rsidP="00FB7B4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A45918" w:rsidRPr="007F72F9" w:rsidRDefault="00A45918" w:rsidP="00FB7B4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A45918" w:rsidRPr="007F72F9" w:rsidRDefault="00A45918" w:rsidP="00FB7B4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A45918" w:rsidRPr="007F72F9" w:rsidRDefault="00A45918" w:rsidP="00FB7B4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A45918" w:rsidRPr="007F72F9" w:rsidRDefault="00A45918" w:rsidP="00FB7B4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5918" w:rsidRPr="009C06D4" w:rsidTr="00505B45">
        <w:trPr>
          <w:trHeight w:val="653"/>
        </w:trPr>
        <w:tc>
          <w:tcPr>
            <w:tcW w:w="516" w:type="dxa"/>
            <w:vMerge/>
          </w:tcPr>
          <w:p w:rsidR="00A45918" w:rsidRPr="007F72F9" w:rsidRDefault="00A45918" w:rsidP="00FB7B4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4" w:type="dxa"/>
          </w:tcPr>
          <w:p w:rsidR="00A45918" w:rsidRPr="007F72F9" w:rsidRDefault="00A45918" w:rsidP="00E71B28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К</w:t>
            </w:r>
            <w:r w:rsidRPr="007F72F9">
              <w:rPr>
                <w:rFonts w:ascii="Times New Roman" w:hAnsi="Times New Roman"/>
                <w:sz w:val="20"/>
                <w:szCs w:val="20"/>
              </w:rPr>
              <w:t>онкурс детского творчества «Мир моих увлечений»</w:t>
            </w:r>
          </w:p>
        </w:tc>
        <w:tc>
          <w:tcPr>
            <w:tcW w:w="511" w:type="dxa"/>
          </w:tcPr>
          <w:p w:rsidR="00A45918" w:rsidRPr="007F72F9" w:rsidRDefault="00A45918" w:rsidP="00FB7B4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8Б</w:t>
            </w:r>
          </w:p>
        </w:tc>
        <w:tc>
          <w:tcPr>
            <w:tcW w:w="2009" w:type="dxa"/>
          </w:tcPr>
          <w:p w:rsidR="00A45918" w:rsidRPr="007F72F9" w:rsidRDefault="00A45918" w:rsidP="00B343C0">
            <w:pPr>
              <w:pStyle w:val="ListParagraph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7F72F9">
              <w:rPr>
                <w:rFonts w:ascii="Times New Roman" w:hAnsi="Times New Roman"/>
                <w:sz w:val="20"/>
                <w:szCs w:val="20"/>
              </w:rPr>
              <w:t>муниципальный</w:t>
            </w:r>
          </w:p>
        </w:tc>
        <w:tc>
          <w:tcPr>
            <w:tcW w:w="1620" w:type="dxa"/>
          </w:tcPr>
          <w:p w:rsidR="00A45918" w:rsidRPr="007F72F9" w:rsidRDefault="00A45918" w:rsidP="00FB7B4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 xml:space="preserve"> Февраль,2021</w:t>
            </w:r>
          </w:p>
        </w:tc>
        <w:tc>
          <w:tcPr>
            <w:tcW w:w="1620" w:type="dxa"/>
          </w:tcPr>
          <w:p w:rsidR="00A45918" w:rsidRPr="007F72F9" w:rsidRDefault="00A45918" w:rsidP="00FB7B44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призёр</w:t>
            </w:r>
          </w:p>
        </w:tc>
        <w:tc>
          <w:tcPr>
            <w:tcW w:w="1269" w:type="dxa"/>
            <w:vMerge/>
          </w:tcPr>
          <w:p w:rsidR="00A45918" w:rsidRPr="007F72F9" w:rsidRDefault="00A45918" w:rsidP="00FB7B4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5918" w:rsidRPr="009C06D4" w:rsidTr="00505B45">
        <w:trPr>
          <w:trHeight w:val="438"/>
        </w:trPr>
        <w:tc>
          <w:tcPr>
            <w:tcW w:w="516" w:type="dxa"/>
            <w:vMerge/>
          </w:tcPr>
          <w:p w:rsidR="00A45918" w:rsidRPr="007F72F9" w:rsidRDefault="00A45918" w:rsidP="00FB7B4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4" w:type="dxa"/>
          </w:tcPr>
          <w:p w:rsidR="00A45918" w:rsidRPr="007F72F9" w:rsidRDefault="00A45918" w:rsidP="002B1CFA">
            <w:pPr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Конкурс исследовательских работ «Мир без опасности»</w:t>
            </w:r>
          </w:p>
        </w:tc>
        <w:tc>
          <w:tcPr>
            <w:tcW w:w="511" w:type="dxa"/>
          </w:tcPr>
          <w:p w:rsidR="00A45918" w:rsidRPr="007F72F9" w:rsidRDefault="00A45918" w:rsidP="00FB7B4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8Б</w:t>
            </w:r>
          </w:p>
        </w:tc>
        <w:tc>
          <w:tcPr>
            <w:tcW w:w="2009" w:type="dxa"/>
          </w:tcPr>
          <w:p w:rsidR="00A45918" w:rsidRPr="007F72F9" w:rsidRDefault="00A45918" w:rsidP="00AF2E58">
            <w:pPr>
              <w:pStyle w:val="ListParagraph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муниципальный</w:t>
            </w:r>
          </w:p>
        </w:tc>
        <w:tc>
          <w:tcPr>
            <w:tcW w:w="1620" w:type="dxa"/>
          </w:tcPr>
          <w:p w:rsidR="00A45918" w:rsidRPr="007F72F9" w:rsidRDefault="00A45918" w:rsidP="00FB7B44">
            <w:pPr>
              <w:spacing w:after="0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color w:val="000000"/>
                <w:sz w:val="20"/>
                <w:szCs w:val="20"/>
              </w:rPr>
              <w:t>Март,2021</w:t>
            </w:r>
          </w:p>
        </w:tc>
        <w:tc>
          <w:tcPr>
            <w:tcW w:w="1620" w:type="dxa"/>
          </w:tcPr>
          <w:p w:rsidR="00A45918" w:rsidRPr="007F72F9" w:rsidRDefault="00A45918" w:rsidP="00FB7B44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призёр</w:t>
            </w:r>
          </w:p>
        </w:tc>
        <w:tc>
          <w:tcPr>
            <w:tcW w:w="1269" w:type="dxa"/>
            <w:vMerge/>
          </w:tcPr>
          <w:p w:rsidR="00A45918" w:rsidRPr="007F72F9" w:rsidRDefault="00A45918" w:rsidP="00FB7B4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5918" w:rsidRPr="009C06D4" w:rsidTr="00505B45">
        <w:trPr>
          <w:trHeight w:val="825"/>
        </w:trPr>
        <w:tc>
          <w:tcPr>
            <w:tcW w:w="516" w:type="dxa"/>
            <w:vMerge/>
          </w:tcPr>
          <w:p w:rsidR="00A45918" w:rsidRPr="007F72F9" w:rsidRDefault="00A45918" w:rsidP="00FB7B4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4" w:type="dxa"/>
          </w:tcPr>
          <w:p w:rsidR="00A45918" w:rsidRPr="007F72F9" w:rsidRDefault="00A45918" w:rsidP="005472AB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7F72F9">
              <w:rPr>
                <w:rFonts w:ascii="Times New Roman" w:hAnsi="Times New Roman"/>
                <w:sz w:val="20"/>
                <w:szCs w:val="20"/>
              </w:rPr>
              <w:t>Всероссийский литературный  конкурс «Класс»</w:t>
            </w:r>
          </w:p>
        </w:tc>
        <w:tc>
          <w:tcPr>
            <w:tcW w:w="511" w:type="dxa"/>
          </w:tcPr>
          <w:p w:rsidR="00A45918" w:rsidRPr="007F72F9" w:rsidRDefault="00A45918" w:rsidP="00FB7B4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8А</w:t>
            </w:r>
          </w:p>
        </w:tc>
        <w:tc>
          <w:tcPr>
            <w:tcW w:w="2009" w:type="dxa"/>
          </w:tcPr>
          <w:p w:rsidR="00A45918" w:rsidRPr="007F72F9" w:rsidRDefault="00A45918" w:rsidP="00AF2E58">
            <w:pPr>
              <w:pStyle w:val="ListParagraph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муниципальный</w:t>
            </w:r>
          </w:p>
        </w:tc>
        <w:tc>
          <w:tcPr>
            <w:tcW w:w="1620" w:type="dxa"/>
          </w:tcPr>
          <w:p w:rsidR="00A45918" w:rsidRPr="007F72F9" w:rsidRDefault="00A45918" w:rsidP="00AF2E58">
            <w:pPr>
              <w:spacing w:after="0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color w:val="000000"/>
                <w:sz w:val="20"/>
                <w:szCs w:val="20"/>
              </w:rPr>
              <w:t>январь,2021</w:t>
            </w:r>
          </w:p>
        </w:tc>
        <w:tc>
          <w:tcPr>
            <w:tcW w:w="1620" w:type="dxa"/>
          </w:tcPr>
          <w:p w:rsidR="00A45918" w:rsidRPr="007F72F9" w:rsidRDefault="00A45918" w:rsidP="00AF2E5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призёр</w:t>
            </w:r>
          </w:p>
          <w:p w:rsidR="00A45918" w:rsidRPr="007F72F9" w:rsidRDefault="00A45918" w:rsidP="00AF2E5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:rsidR="00A45918" w:rsidRPr="007F72F9" w:rsidRDefault="00A45918" w:rsidP="00AF2E5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9" w:type="dxa"/>
            <w:vMerge/>
          </w:tcPr>
          <w:p w:rsidR="00A45918" w:rsidRPr="007F72F9" w:rsidRDefault="00A45918" w:rsidP="00FB7B4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5918" w:rsidRPr="009C06D4" w:rsidTr="00505B45">
        <w:trPr>
          <w:trHeight w:val="476"/>
        </w:trPr>
        <w:tc>
          <w:tcPr>
            <w:tcW w:w="516" w:type="dxa"/>
            <w:vMerge/>
          </w:tcPr>
          <w:p w:rsidR="00A45918" w:rsidRPr="007F72F9" w:rsidRDefault="00A45918" w:rsidP="00FB7B4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4" w:type="dxa"/>
          </w:tcPr>
          <w:p w:rsidR="00A45918" w:rsidRPr="007F72F9" w:rsidRDefault="00A45918" w:rsidP="005472AB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Республиканский конкурс «Парламентский урок»</w:t>
            </w:r>
          </w:p>
        </w:tc>
        <w:tc>
          <w:tcPr>
            <w:tcW w:w="511" w:type="dxa"/>
          </w:tcPr>
          <w:p w:rsidR="00A45918" w:rsidRPr="007F72F9" w:rsidRDefault="00A45918" w:rsidP="00FB7B4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8Б</w:t>
            </w:r>
          </w:p>
        </w:tc>
        <w:tc>
          <w:tcPr>
            <w:tcW w:w="2009" w:type="dxa"/>
          </w:tcPr>
          <w:p w:rsidR="00A45918" w:rsidRPr="007F72F9" w:rsidRDefault="00A45918" w:rsidP="002B1CFA">
            <w:pPr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1620" w:type="dxa"/>
          </w:tcPr>
          <w:p w:rsidR="00A45918" w:rsidRPr="007F72F9" w:rsidRDefault="00A45918" w:rsidP="002B1CFA">
            <w:pPr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март,2021</w:t>
            </w:r>
          </w:p>
        </w:tc>
        <w:tc>
          <w:tcPr>
            <w:tcW w:w="1620" w:type="dxa"/>
          </w:tcPr>
          <w:p w:rsidR="00A45918" w:rsidRPr="007F72F9" w:rsidRDefault="00A45918" w:rsidP="00AB7D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призёр</w:t>
            </w:r>
          </w:p>
          <w:p w:rsidR="00A45918" w:rsidRPr="007F72F9" w:rsidRDefault="00A45918" w:rsidP="00AF2E5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9" w:type="dxa"/>
            <w:vMerge/>
          </w:tcPr>
          <w:p w:rsidR="00A45918" w:rsidRPr="007F72F9" w:rsidRDefault="00A45918" w:rsidP="00FB7B4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5918" w:rsidRPr="009C06D4" w:rsidTr="00505B45">
        <w:trPr>
          <w:trHeight w:val="404"/>
        </w:trPr>
        <w:tc>
          <w:tcPr>
            <w:tcW w:w="516" w:type="dxa"/>
            <w:vMerge/>
          </w:tcPr>
          <w:p w:rsidR="00A45918" w:rsidRPr="007F72F9" w:rsidRDefault="00A45918" w:rsidP="00FB7B4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4" w:type="dxa"/>
          </w:tcPr>
          <w:p w:rsidR="00A45918" w:rsidRPr="007F72F9" w:rsidRDefault="00A45918" w:rsidP="002B1CFA">
            <w:pPr>
              <w:pStyle w:val="ListParagraph"/>
              <w:ind w:left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7F72F9">
              <w:rPr>
                <w:rFonts w:ascii="Times New Roman" w:hAnsi="Times New Roman"/>
                <w:sz w:val="20"/>
                <w:szCs w:val="20"/>
              </w:rPr>
              <w:t>Научно-практическая  конференция им. В.Д.Шашина</w:t>
            </w:r>
          </w:p>
        </w:tc>
        <w:tc>
          <w:tcPr>
            <w:tcW w:w="511" w:type="dxa"/>
          </w:tcPr>
          <w:p w:rsidR="00A45918" w:rsidRPr="007F72F9" w:rsidRDefault="00A45918" w:rsidP="002B1CFA">
            <w:pPr>
              <w:pStyle w:val="ListParagraph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8Б</w:t>
            </w:r>
          </w:p>
        </w:tc>
        <w:tc>
          <w:tcPr>
            <w:tcW w:w="2009" w:type="dxa"/>
          </w:tcPr>
          <w:p w:rsidR="00A45918" w:rsidRPr="007F72F9" w:rsidRDefault="00A45918" w:rsidP="002B1CFA">
            <w:pPr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1620" w:type="dxa"/>
          </w:tcPr>
          <w:p w:rsidR="00A45918" w:rsidRPr="007F72F9" w:rsidRDefault="00A45918" w:rsidP="002B1CFA">
            <w:pPr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7F72F9">
              <w:rPr>
                <w:rFonts w:ascii="Times New Roman" w:hAnsi="Times New Roman"/>
                <w:color w:val="000000"/>
                <w:sz w:val="20"/>
                <w:szCs w:val="20"/>
              </w:rPr>
              <w:t>февраль,2021</w:t>
            </w:r>
          </w:p>
        </w:tc>
        <w:tc>
          <w:tcPr>
            <w:tcW w:w="1620" w:type="dxa"/>
          </w:tcPr>
          <w:p w:rsidR="00A45918" w:rsidRPr="007F72F9" w:rsidRDefault="00A45918" w:rsidP="002B1CFA">
            <w:pPr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1269" w:type="dxa"/>
            <w:vMerge/>
          </w:tcPr>
          <w:p w:rsidR="00A45918" w:rsidRPr="007F72F9" w:rsidRDefault="00A45918" w:rsidP="00FB7B4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5918" w:rsidRPr="009C06D4" w:rsidTr="00505B45">
        <w:trPr>
          <w:trHeight w:val="600"/>
        </w:trPr>
        <w:tc>
          <w:tcPr>
            <w:tcW w:w="516" w:type="dxa"/>
            <w:vMerge w:val="restart"/>
          </w:tcPr>
          <w:p w:rsidR="00A45918" w:rsidRPr="007F72F9" w:rsidRDefault="00A45918" w:rsidP="00FB7B4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A45918" w:rsidRPr="007F72F9" w:rsidRDefault="00A45918" w:rsidP="00FB7B4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4" w:type="dxa"/>
          </w:tcPr>
          <w:p w:rsidR="00A45918" w:rsidRPr="007F72F9" w:rsidRDefault="00A45918" w:rsidP="002B1CFA">
            <w:pPr>
              <w:pStyle w:val="ListParagraph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Всероссийский конкурс чтецов «Живая классика»</w:t>
            </w:r>
          </w:p>
        </w:tc>
        <w:tc>
          <w:tcPr>
            <w:tcW w:w="511" w:type="dxa"/>
          </w:tcPr>
          <w:p w:rsidR="00A45918" w:rsidRPr="007F72F9" w:rsidRDefault="00A45918" w:rsidP="002B1CFA">
            <w:pPr>
              <w:pStyle w:val="ListParagraph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5А</w:t>
            </w:r>
          </w:p>
        </w:tc>
        <w:tc>
          <w:tcPr>
            <w:tcW w:w="2009" w:type="dxa"/>
          </w:tcPr>
          <w:p w:rsidR="00A45918" w:rsidRPr="007F72F9" w:rsidRDefault="00A45918" w:rsidP="002B1CFA">
            <w:pPr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муниципальный</w:t>
            </w:r>
          </w:p>
        </w:tc>
        <w:tc>
          <w:tcPr>
            <w:tcW w:w="1620" w:type="dxa"/>
          </w:tcPr>
          <w:p w:rsidR="00A45918" w:rsidRPr="007F72F9" w:rsidRDefault="00A45918" w:rsidP="002B1CFA">
            <w:pPr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color w:val="000000"/>
                <w:sz w:val="20"/>
                <w:szCs w:val="20"/>
              </w:rPr>
              <w:t>апрель,2021</w:t>
            </w:r>
          </w:p>
        </w:tc>
        <w:tc>
          <w:tcPr>
            <w:tcW w:w="1620" w:type="dxa"/>
          </w:tcPr>
          <w:p w:rsidR="00A45918" w:rsidRPr="007F72F9" w:rsidRDefault="00A45918" w:rsidP="002B1CFA">
            <w:pPr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1269" w:type="dxa"/>
            <w:vMerge w:val="restart"/>
          </w:tcPr>
          <w:p w:rsidR="00A45918" w:rsidRPr="007F72F9" w:rsidRDefault="00A45918" w:rsidP="00FB7B4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Мустафина  К..П</w:t>
            </w:r>
          </w:p>
        </w:tc>
      </w:tr>
      <w:tr w:rsidR="00A45918" w:rsidRPr="009C06D4" w:rsidTr="00505B45">
        <w:trPr>
          <w:trHeight w:val="517"/>
        </w:trPr>
        <w:tc>
          <w:tcPr>
            <w:tcW w:w="516" w:type="dxa"/>
            <w:vMerge/>
          </w:tcPr>
          <w:p w:rsidR="00A45918" w:rsidRPr="007F72F9" w:rsidRDefault="00A45918" w:rsidP="00FB7B4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4" w:type="dxa"/>
          </w:tcPr>
          <w:p w:rsidR="00A45918" w:rsidRPr="007F72F9" w:rsidRDefault="00A45918" w:rsidP="002B1CFA">
            <w:pPr>
              <w:spacing w:before="100" w:beforeAutospacing="1" w:after="100" w:afterAutospacing="1" w:line="240" w:lineRule="auto"/>
              <w:rPr>
                <w:rFonts w:ascii="Times New Roman" w:hAnsi="Times New Roman"/>
                <w:bCs/>
                <w:kern w:val="36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Всероссийский заочный  конкурс сочинений «Космос глазами детей»</w:t>
            </w:r>
          </w:p>
        </w:tc>
        <w:tc>
          <w:tcPr>
            <w:tcW w:w="511" w:type="dxa"/>
          </w:tcPr>
          <w:p w:rsidR="00A45918" w:rsidRPr="007F72F9" w:rsidRDefault="00A45918" w:rsidP="002B1CFA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6А</w:t>
            </w:r>
          </w:p>
        </w:tc>
        <w:tc>
          <w:tcPr>
            <w:tcW w:w="2009" w:type="dxa"/>
          </w:tcPr>
          <w:p w:rsidR="00A45918" w:rsidRPr="007F72F9" w:rsidRDefault="00A45918" w:rsidP="00FB7B4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всероссийский</w:t>
            </w:r>
          </w:p>
        </w:tc>
        <w:tc>
          <w:tcPr>
            <w:tcW w:w="1620" w:type="dxa"/>
          </w:tcPr>
          <w:p w:rsidR="00A45918" w:rsidRPr="007F72F9" w:rsidRDefault="00A45918" w:rsidP="00FB7B44">
            <w:pPr>
              <w:spacing w:after="0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color w:val="000000"/>
                <w:sz w:val="20"/>
                <w:szCs w:val="20"/>
              </w:rPr>
              <w:t>октябрь, 2021</w:t>
            </w:r>
          </w:p>
        </w:tc>
        <w:tc>
          <w:tcPr>
            <w:tcW w:w="1620" w:type="dxa"/>
          </w:tcPr>
          <w:p w:rsidR="00A45918" w:rsidRPr="007F72F9" w:rsidRDefault="00A45918" w:rsidP="00311B9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 xml:space="preserve"> победитель</w:t>
            </w:r>
          </w:p>
          <w:p w:rsidR="00A45918" w:rsidRPr="007F72F9" w:rsidRDefault="00A45918" w:rsidP="00FB7B44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:rsidR="00A45918" w:rsidRPr="007F72F9" w:rsidRDefault="00A45918" w:rsidP="00FB7B44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9" w:type="dxa"/>
            <w:vMerge/>
          </w:tcPr>
          <w:p w:rsidR="00A45918" w:rsidRPr="009C06D4" w:rsidRDefault="00A45918" w:rsidP="00FB7B44">
            <w:pPr>
              <w:jc w:val="both"/>
              <w:rPr>
                <w:rFonts w:ascii="Times New Roman" w:hAnsi="Times New Roman"/>
              </w:rPr>
            </w:pPr>
          </w:p>
        </w:tc>
      </w:tr>
      <w:tr w:rsidR="00A45918" w:rsidRPr="009C06D4" w:rsidTr="00505B45">
        <w:trPr>
          <w:trHeight w:val="462"/>
        </w:trPr>
        <w:tc>
          <w:tcPr>
            <w:tcW w:w="516" w:type="dxa"/>
            <w:vMerge/>
          </w:tcPr>
          <w:p w:rsidR="00A45918" w:rsidRPr="007F72F9" w:rsidRDefault="00A45918" w:rsidP="00FB7B4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4" w:type="dxa"/>
          </w:tcPr>
          <w:p w:rsidR="00A45918" w:rsidRPr="007F72F9" w:rsidRDefault="00A45918" w:rsidP="00EC0234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bCs/>
                <w:sz w:val="20"/>
                <w:szCs w:val="20"/>
              </w:rPr>
              <w:t>Региональный конкурс  по русскому языку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7F72F9">
              <w:rPr>
                <w:rFonts w:ascii="Times New Roman" w:hAnsi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Олимписс </w:t>
            </w:r>
            <w:r w:rsidRPr="007F72F9">
              <w:rPr>
                <w:rFonts w:ascii="Times New Roman" w:hAnsi="Times New Roman"/>
                <w:sz w:val="20"/>
                <w:szCs w:val="20"/>
              </w:rPr>
              <w:t>2020»</w:t>
            </w:r>
          </w:p>
        </w:tc>
        <w:tc>
          <w:tcPr>
            <w:tcW w:w="511" w:type="dxa"/>
          </w:tcPr>
          <w:p w:rsidR="00A45918" w:rsidRPr="007F72F9" w:rsidRDefault="00A45918" w:rsidP="00FB7B4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6Б</w:t>
            </w:r>
          </w:p>
        </w:tc>
        <w:tc>
          <w:tcPr>
            <w:tcW w:w="2009" w:type="dxa"/>
          </w:tcPr>
          <w:p w:rsidR="00A45918" w:rsidRPr="007F72F9" w:rsidRDefault="00A45918" w:rsidP="00FB7B44">
            <w:pPr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1620" w:type="dxa"/>
          </w:tcPr>
          <w:p w:rsidR="00A45918" w:rsidRPr="007F72F9" w:rsidRDefault="00A45918" w:rsidP="00CC0A15">
            <w:pPr>
              <w:spacing w:after="0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color w:val="000000"/>
                <w:sz w:val="20"/>
                <w:szCs w:val="20"/>
              </w:rPr>
              <w:t>декабрь,2020</w:t>
            </w:r>
          </w:p>
        </w:tc>
        <w:tc>
          <w:tcPr>
            <w:tcW w:w="1620" w:type="dxa"/>
          </w:tcPr>
          <w:p w:rsidR="00A45918" w:rsidRPr="007F72F9" w:rsidRDefault="00A45918" w:rsidP="00FB7B44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7F72F9">
              <w:rPr>
                <w:rFonts w:ascii="Times New Roman" w:hAnsi="Times New Roman"/>
                <w:sz w:val="20"/>
                <w:szCs w:val="20"/>
              </w:rPr>
              <w:t>ризёр</w:t>
            </w:r>
          </w:p>
        </w:tc>
        <w:tc>
          <w:tcPr>
            <w:tcW w:w="1269" w:type="dxa"/>
            <w:vMerge/>
          </w:tcPr>
          <w:p w:rsidR="00A45918" w:rsidRPr="009C06D4" w:rsidRDefault="00A45918" w:rsidP="00FB7B44">
            <w:pPr>
              <w:jc w:val="both"/>
              <w:rPr>
                <w:rFonts w:ascii="Times New Roman" w:hAnsi="Times New Roman"/>
              </w:rPr>
            </w:pPr>
          </w:p>
        </w:tc>
      </w:tr>
      <w:tr w:rsidR="00A45918" w:rsidRPr="009C06D4" w:rsidTr="00B63E4A">
        <w:trPr>
          <w:trHeight w:val="570"/>
        </w:trPr>
        <w:tc>
          <w:tcPr>
            <w:tcW w:w="516" w:type="dxa"/>
            <w:vMerge/>
          </w:tcPr>
          <w:p w:rsidR="00A45918" w:rsidRPr="007F72F9" w:rsidRDefault="00A45918" w:rsidP="00FB7B4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4" w:type="dxa"/>
          </w:tcPr>
          <w:p w:rsidR="00A45918" w:rsidRPr="007F72F9" w:rsidRDefault="00A45918" w:rsidP="002B1CFA">
            <w:pPr>
              <w:pStyle w:val="ListParagraph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Всероссийский конкурс сочинений «Без срока давности»</w:t>
            </w:r>
          </w:p>
        </w:tc>
        <w:tc>
          <w:tcPr>
            <w:tcW w:w="511" w:type="dxa"/>
          </w:tcPr>
          <w:p w:rsidR="00A45918" w:rsidRPr="007F72F9" w:rsidRDefault="00A45918" w:rsidP="002B1CFA">
            <w:pPr>
              <w:pStyle w:val="ListParagraph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6А</w:t>
            </w:r>
          </w:p>
        </w:tc>
        <w:tc>
          <w:tcPr>
            <w:tcW w:w="2009" w:type="dxa"/>
          </w:tcPr>
          <w:p w:rsidR="00A45918" w:rsidRPr="007F72F9" w:rsidRDefault="00A45918" w:rsidP="002B1CFA">
            <w:pPr>
              <w:rPr>
                <w:rFonts w:ascii="Times New Roman" w:hAnsi="Times New Roman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sz w:val="20"/>
                <w:szCs w:val="20"/>
              </w:rPr>
              <w:t>муниципальный</w:t>
            </w:r>
          </w:p>
        </w:tc>
        <w:tc>
          <w:tcPr>
            <w:tcW w:w="1620" w:type="dxa"/>
          </w:tcPr>
          <w:p w:rsidR="00A45918" w:rsidRPr="007F72F9" w:rsidRDefault="00A45918" w:rsidP="002B1CFA">
            <w:pPr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color w:val="000000"/>
                <w:sz w:val="20"/>
                <w:szCs w:val="20"/>
              </w:rPr>
              <w:t>февраль, 2021</w:t>
            </w:r>
          </w:p>
        </w:tc>
        <w:tc>
          <w:tcPr>
            <w:tcW w:w="1620" w:type="dxa"/>
          </w:tcPr>
          <w:p w:rsidR="00A45918" w:rsidRPr="007F72F9" w:rsidRDefault="00A45918" w:rsidP="002B1C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7F72F9">
              <w:rPr>
                <w:rFonts w:ascii="Times New Roman" w:hAnsi="Times New Roman"/>
                <w:sz w:val="20"/>
                <w:szCs w:val="20"/>
              </w:rPr>
              <w:t>частник</w:t>
            </w:r>
          </w:p>
        </w:tc>
        <w:tc>
          <w:tcPr>
            <w:tcW w:w="1269" w:type="dxa"/>
            <w:vMerge/>
          </w:tcPr>
          <w:p w:rsidR="00A45918" w:rsidRPr="009C06D4" w:rsidRDefault="00A45918" w:rsidP="00FB7B44">
            <w:pPr>
              <w:jc w:val="both"/>
              <w:rPr>
                <w:rFonts w:ascii="Times New Roman" w:hAnsi="Times New Roman"/>
              </w:rPr>
            </w:pPr>
          </w:p>
        </w:tc>
      </w:tr>
      <w:tr w:rsidR="00A45918" w:rsidRPr="009C06D4" w:rsidTr="00505B45">
        <w:trPr>
          <w:trHeight w:val="810"/>
        </w:trPr>
        <w:tc>
          <w:tcPr>
            <w:tcW w:w="516" w:type="dxa"/>
            <w:vMerge/>
          </w:tcPr>
          <w:p w:rsidR="00A45918" w:rsidRPr="007F72F9" w:rsidRDefault="00A45918" w:rsidP="00FB7B4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4" w:type="dxa"/>
          </w:tcPr>
          <w:p w:rsidR="00A45918" w:rsidRPr="007F72F9" w:rsidRDefault="00A45918" w:rsidP="002B1C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Конкурс творческих работ «Мы  из будущего»</w:t>
            </w:r>
          </w:p>
        </w:tc>
        <w:tc>
          <w:tcPr>
            <w:tcW w:w="511" w:type="dxa"/>
          </w:tcPr>
          <w:p w:rsidR="00A45918" w:rsidRPr="007F72F9" w:rsidRDefault="00A45918" w:rsidP="002B1CFA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  <w:r w:rsidRPr="007F72F9">
              <w:rPr>
                <w:rFonts w:ascii="Times New Roman" w:hAnsi="Times New Roman"/>
                <w:sz w:val="20"/>
                <w:szCs w:val="20"/>
              </w:rPr>
              <w:t>Б</w:t>
            </w:r>
          </w:p>
        </w:tc>
        <w:tc>
          <w:tcPr>
            <w:tcW w:w="2009" w:type="dxa"/>
          </w:tcPr>
          <w:p w:rsidR="00A45918" w:rsidRPr="007F72F9" w:rsidRDefault="00A45918" w:rsidP="002B1CFA">
            <w:pPr>
              <w:pStyle w:val="ListParagraph"/>
              <w:ind w:left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7F72F9">
              <w:rPr>
                <w:rFonts w:ascii="Times New Roman" w:hAnsi="Times New Roman"/>
                <w:sz w:val="20"/>
                <w:szCs w:val="20"/>
              </w:rPr>
              <w:t>всероссийский</w:t>
            </w:r>
          </w:p>
        </w:tc>
        <w:tc>
          <w:tcPr>
            <w:tcW w:w="1620" w:type="dxa"/>
          </w:tcPr>
          <w:p w:rsidR="00A45918" w:rsidRPr="007F72F9" w:rsidRDefault="00A45918" w:rsidP="002B1CFA">
            <w:pPr>
              <w:spacing w:after="0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F72F9">
              <w:rPr>
                <w:rFonts w:ascii="Times New Roman" w:hAnsi="Times New Roman"/>
                <w:color w:val="000000"/>
                <w:sz w:val="20"/>
                <w:szCs w:val="20"/>
              </w:rPr>
              <w:t>Март,2021</w:t>
            </w:r>
          </w:p>
        </w:tc>
        <w:tc>
          <w:tcPr>
            <w:tcW w:w="1620" w:type="dxa"/>
          </w:tcPr>
          <w:p w:rsidR="00A45918" w:rsidRPr="007F72F9" w:rsidRDefault="00A45918" w:rsidP="002B1CF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7F72F9">
              <w:rPr>
                <w:rFonts w:ascii="Times New Roman" w:hAnsi="Times New Roman"/>
                <w:sz w:val="20"/>
                <w:szCs w:val="20"/>
              </w:rPr>
              <w:t>частник</w:t>
            </w:r>
          </w:p>
        </w:tc>
        <w:tc>
          <w:tcPr>
            <w:tcW w:w="1269" w:type="dxa"/>
            <w:vMerge/>
          </w:tcPr>
          <w:p w:rsidR="00A45918" w:rsidRPr="009C06D4" w:rsidRDefault="00A45918" w:rsidP="00FB7B44">
            <w:pPr>
              <w:jc w:val="both"/>
              <w:rPr>
                <w:rFonts w:ascii="Times New Roman" w:hAnsi="Times New Roman"/>
              </w:rPr>
            </w:pPr>
          </w:p>
        </w:tc>
      </w:tr>
    </w:tbl>
    <w:p w:rsidR="00A45918" w:rsidRPr="009C06D4" w:rsidRDefault="00A45918" w:rsidP="0038358F">
      <w:pPr>
        <w:rPr>
          <w:rFonts w:ascii="Times New Roman" w:hAnsi="Times New Roman"/>
        </w:rPr>
      </w:pPr>
      <w:r w:rsidRPr="009C06D4">
        <w:rPr>
          <w:rFonts w:ascii="Times New Roman" w:hAnsi="Times New Roman"/>
          <w:color w:val="000000"/>
        </w:rPr>
        <w:t>В течение года учащиеся принимали активн</w:t>
      </w:r>
      <w:r>
        <w:rPr>
          <w:rFonts w:ascii="Times New Roman" w:hAnsi="Times New Roman"/>
          <w:color w:val="000000"/>
        </w:rPr>
        <w:t xml:space="preserve">ое участие в </w:t>
      </w:r>
      <w:r w:rsidRPr="009C06D4">
        <w:rPr>
          <w:rFonts w:ascii="Times New Roman" w:hAnsi="Times New Roman"/>
          <w:color w:val="000000"/>
        </w:rPr>
        <w:t xml:space="preserve"> конкурсах, олимпиадах различ</w:t>
      </w:r>
      <w:r>
        <w:rPr>
          <w:rFonts w:ascii="Times New Roman" w:hAnsi="Times New Roman"/>
          <w:color w:val="000000"/>
        </w:rPr>
        <w:t>ных уровней. По сравнению с 2019/20</w:t>
      </w:r>
      <w:r w:rsidRPr="009C06D4">
        <w:rPr>
          <w:rFonts w:ascii="Times New Roman" w:hAnsi="Times New Roman"/>
          <w:color w:val="000000"/>
        </w:rPr>
        <w:t xml:space="preserve"> уч.г. растёт число </w:t>
      </w:r>
      <w:r>
        <w:rPr>
          <w:rFonts w:ascii="Times New Roman" w:hAnsi="Times New Roman"/>
          <w:color w:val="000000"/>
        </w:rPr>
        <w:t>призовых мест на всероссийском,</w:t>
      </w:r>
      <w:r w:rsidRPr="009C06D4">
        <w:rPr>
          <w:rFonts w:ascii="Times New Roman" w:hAnsi="Times New Roman"/>
          <w:color w:val="000000"/>
        </w:rPr>
        <w:t xml:space="preserve"> республиканском</w:t>
      </w:r>
      <w:r>
        <w:rPr>
          <w:rFonts w:ascii="Times New Roman" w:hAnsi="Times New Roman"/>
          <w:color w:val="000000"/>
        </w:rPr>
        <w:t xml:space="preserve"> и муниципальном </w:t>
      </w:r>
      <w:r w:rsidRPr="009C06D4">
        <w:rPr>
          <w:rFonts w:ascii="Times New Roman" w:hAnsi="Times New Roman"/>
          <w:color w:val="000000"/>
        </w:rPr>
        <w:t xml:space="preserve"> уровнях. </w:t>
      </w:r>
      <w:r>
        <w:rPr>
          <w:rFonts w:ascii="Times New Roman" w:hAnsi="Times New Roman"/>
          <w:color w:val="000000"/>
        </w:rPr>
        <w:t>Увеличилось число призовых мест в участии в НПК.</w:t>
      </w:r>
      <w:r w:rsidRPr="009C06D4">
        <w:rPr>
          <w:rFonts w:ascii="Times New Roman" w:hAnsi="Times New Roman"/>
          <w:color w:val="000000"/>
        </w:rPr>
        <w:t xml:space="preserve"> </w:t>
      </w:r>
      <w:r w:rsidRPr="009C06D4">
        <w:rPr>
          <w:rFonts w:ascii="Times New Roman" w:hAnsi="Times New Roman"/>
        </w:rPr>
        <w:t xml:space="preserve">Проведенная внеклассная работа способствовала развитию у учащихся интереса к изучаемому предмету, повышению  образовательного уровня учащихся, развитию у детей самостоятельности и творчества,  навыков научно-исследовательской деятельности, повышению уровня мотивации  изучения предметов. </w:t>
      </w:r>
      <w:r w:rsidRPr="009C06D4">
        <w:rPr>
          <w:rFonts w:ascii="Times New Roman" w:hAnsi="Times New Roman"/>
          <w:bCs/>
          <w:shd w:val="clear" w:color="auto" w:fill="FFFFFF"/>
        </w:rPr>
        <w:t xml:space="preserve"> </w:t>
      </w:r>
    </w:p>
    <w:p w:rsidR="00A45918" w:rsidRPr="009C06D4" w:rsidRDefault="00A45918" w:rsidP="00F6057F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11</w:t>
      </w:r>
      <w:r w:rsidRPr="009C06D4">
        <w:rPr>
          <w:rFonts w:ascii="Times New Roman" w:hAnsi="Times New Roman"/>
          <w:b/>
        </w:rPr>
        <w:t>. Распространение педагогического опыта учителей.</w:t>
      </w:r>
    </w:p>
    <w:tbl>
      <w:tblPr>
        <w:tblpPr w:leftFromText="180" w:rightFromText="180" w:vertAnchor="text" w:horzAnchor="margin" w:tblpY="24"/>
        <w:tblW w:w="108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80"/>
        <w:gridCol w:w="1852"/>
        <w:gridCol w:w="3569"/>
        <w:gridCol w:w="2656"/>
        <w:gridCol w:w="2245"/>
      </w:tblGrid>
      <w:tr w:rsidR="00A45918" w:rsidRPr="009C06D4" w:rsidTr="00E50D88">
        <w:trPr>
          <w:trHeight w:val="638"/>
        </w:trPr>
        <w:tc>
          <w:tcPr>
            <w:tcW w:w="480" w:type="dxa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>№</w:t>
            </w:r>
          </w:p>
        </w:tc>
        <w:tc>
          <w:tcPr>
            <w:tcW w:w="1852" w:type="dxa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>Ф.И.О.</w:t>
            </w:r>
          </w:p>
        </w:tc>
        <w:tc>
          <w:tcPr>
            <w:tcW w:w="3569" w:type="dxa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>Наименование мероприятия, место проведения</w:t>
            </w:r>
          </w:p>
        </w:tc>
        <w:tc>
          <w:tcPr>
            <w:tcW w:w="2656" w:type="dxa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>Уровень, дата</w:t>
            </w:r>
          </w:p>
        </w:tc>
        <w:tc>
          <w:tcPr>
            <w:tcW w:w="2245" w:type="dxa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>Выход</w:t>
            </w:r>
          </w:p>
        </w:tc>
      </w:tr>
      <w:tr w:rsidR="00A45918" w:rsidRPr="009C06D4" w:rsidTr="00E50D88">
        <w:trPr>
          <w:trHeight w:val="146"/>
        </w:trPr>
        <w:tc>
          <w:tcPr>
            <w:tcW w:w="480" w:type="dxa"/>
            <w:vMerge w:val="restart"/>
          </w:tcPr>
          <w:p w:rsidR="00A45918" w:rsidRPr="0078433E" w:rsidRDefault="00A45918" w:rsidP="00E50D88">
            <w:pPr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>1.</w:t>
            </w:r>
          </w:p>
        </w:tc>
        <w:tc>
          <w:tcPr>
            <w:tcW w:w="1852" w:type="dxa"/>
            <w:vMerge w:val="restart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>Гришина Л.Н</w:t>
            </w:r>
          </w:p>
        </w:tc>
        <w:tc>
          <w:tcPr>
            <w:tcW w:w="3569" w:type="dxa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78433E">
              <w:rPr>
                <w:rFonts w:ascii="Times New Roman" w:hAnsi="Times New Roman"/>
                <w:color w:val="000000"/>
              </w:rPr>
              <w:t>Формирование и оценивание читательской   грамотности школьников в контексте международных сопоставительных исследований</w:t>
            </w:r>
          </w:p>
        </w:tc>
        <w:tc>
          <w:tcPr>
            <w:tcW w:w="2656" w:type="dxa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>республиканский,2020г</w:t>
            </w:r>
          </w:p>
        </w:tc>
        <w:tc>
          <w:tcPr>
            <w:tcW w:w="2245" w:type="dxa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>выступление, мастер-класс</w:t>
            </w:r>
          </w:p>
        </w:tc>
      </w:tr>
      <w:tr w:rsidR="00A45918" w:rsidRPr="009C06D4" w:rsidTr="00E50D88">
        <w:trPr>
          <w:trHeight w:val="146"/>
        </w:trPr>
        <w:tc>
          <w:tcPr>
            <w:tcW w:w="480" w:type="dxa"/>
            <w:vMerge/>
          </w:tcPr>
          <w:p w:rsidR="00A45918" w:rsidRPr="0078433E" w:rsidRDefault="00A45918" w:rsidP="00E50D88">
            <w:pPr>
              <w:rPr>
                <w:rFonts w:ascii="Times New Roman" w:hAnsi="Times New Roman"/>
              </w:rPr>
            </w:pPr>
          </w:p>
        </w:tc>
        <w:tc>
          <w:tcPr>
            <w:tcW w:w="1852" w:type="dxa"/>
            <w:vMerge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569" w:type="dxa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 xml:space="preserve"> Организация работы с текстом при подготовке учащихся  к выполнению задания №27 ЕГЭ </w:t>
            </w:r>
          </w:p>
        </w:tc>
        <w:tc>
          <w:tcPr>
            <w:tcW w:w="2656" w:type="dxa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>всероссийский,2020г</w:t>
            </w:r>
          </w:p>
        </w:tc>
        <w:tc>
          <w:tcPr>
            <w:tcW w:w="2245" w:type="dxa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>выступление</w:t>
            </w:r>
          </w:p>
        </w:tc>
      </w:tr>
      <w:tr w:rsidR="00A45918" w:rsidRPr="009C06D4" w:rsidTr="00E50D88">
        <w:trPr>
          <w:trHeight w:val="855"/>
        </w:trPr>
        <w:tc>
          <w:tcPr>
            <w:tcW w:w="480" w:type="dxa"/>
            <w:vMerge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52" w:type="dxa"/>
            <w:vMerge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569" w:type="dxa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78433E">
              <w:rPr>
                <w:rFonts w:ascii="Times New Roman" w:hAnsi="Times New Roman"/>
                <w:color w:val="000000"/>
              </w:rPr>
              <w:t xml:space="preserve"> Реализация межпредметной интеграции на уроках русского языка и литературы</w:t>
            </w:r>
          </w:p>
        </w:tc>
        <w:tc>
          <w:tcPr>
            <w:tcW w:w="2656" w:type="dxa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 xml:space="preserve"> всероссийский,2020г</w:t>
            </w:r>
          </w:p>
        </w:tc>
        <w:tc>
          <w:tcPr>
            <w:tcW w:w="2245" w:type="dxa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>Выступление,</w:t>
            </w:r>
          </w:p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>открытый урок</w:t>
            </w:r>
          </w:p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</w:p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</w:p>
        </w:tc>
      </w:tr>
      <w:tr w:rsidR="00A45918" w:rsidRPr="009C06D4" w:rsidTr="00E50D88">
        <w:trPr>
          <w:trHeight w:val="591"/>
        </w:trPr>
        <w:tc>
          <w:tcPr>
            <w:tcW w:w="480" w:type="dxa"/>
            <w:vMerge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52" w:type="dxa"/>
            <w:vMerge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569" w:type="dxa"/>
          </w:tcPr>
          <w:p w:rsidR="00A45918" w:rsidRPr="0078433E" w:rsidRDefault="00A45918" w:rsidP="00E50D88">
            <w:pPr>
              <w:pStyle w:val="Heading1"/>
              <w:rPr>
                <w:b w:val="0"/>
                <w:sz w:val="22"/>
                <w:szCs w:val="22"/>
              </w:rPr>
            </w:pPr>
            <w:r w:rsidRPr="0078433E">
              <w:rPr>
                <w:b w:val="0"/>
                <w:sz w:val="22"/>
                <w:szCs w:val="22"/>
              </w:rPr>
              <w:t>Компетентностный подход в преподавании русского языка и литературы</w:t>
            </w:r>
          </w:p>
        </w:tc>
        <w:tc>
          <w:tcPr>
            <w:tcW w:w="2656" w:type="dxa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 xml:space="preserve">  республиканский,2021г</w:t>
            </w:r>
          </w:p>
        </w:tc>
        <w:tc>
          <w:tcPr>
            <w:tcW w:w="2245" w:type="dxa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>Публикация на сайте »Инфоурок»</w:t>
            </w:r>
          </w:p>
        </w:tc>
      </w:tr>
      <w:tr w:rsidR="00A45918" w:rsidRPr="009C06D4" w:rsidTr="00E50D88">
        <w:trPr>
          <w:trHeight w:val="556"/>
        </w:trPr>
        <w:tc>
          <w:tcPr>
            <w:tcW w:w="480" w:type="dxa"/>
            <w:vMerge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52" w:type="dxa"/>
            <w:vMerge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569" w:type="dxa"/>
          </w:tcPr>
          <w:p w:rsidR="00A45918" w:rsidRPr="0078433E" w:rsidRDefault="00A45918" w:rsidP="00E50D88">
            <w:pPr>
              <w:pStyle w:val="Heading1"/>
              <w:rPr>
                <w:b w:val="0"/>
                <w:sz w:val="22"/>
                <w:szCs w:val="22"/>
              </w:rPr>
            </w:pPr>
            <w:r w:rsidRPr="0078433E">
              <w:rPr>
                <w:b w:val="0"/>
                <w:sz w:val="22"/>
                <w:szCs w:val="22"/>
              </w:rPr>
              <w:t>Формирование речевой и языковой компетенции на уроках русского языка и литературы</w:t>
            </w:r>
          </w:p>
        </w:tc>
        <w:tc>
          <w:tcPr>
            <w:tcW w:w="2656" w:type="dxa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 xml:space="preserve">зональный,2021г    </w:t>
            </w:r>
          </w:p>
        </w:tc>
        <w:tc>
          <w:tcPr>
            <w:tcW w:w="2245" w:type="dxa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>выступление, мастер-класс</w:t>
            </w:r>
          </w:p>
        </w:tc>
      </w:tr>
      <w:tr w:rsidR="00A45918" w:rsidRPr="009C06D4" w:rsidTr="00E50D88">
        <w:trPr>
          <w:trHeight w:val="1045"/>
        </w:trPr>
        <w:tc>
          <w:tcPr>
            <w:tcW w:w="480" w:type="dxa"/>
            <w:vMerge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52" w:type="dxa"/>
            <w:vMerge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569" w:type="dxa"/>
          </w:tcPr>
          <w:p w:rsidR="00A45918" w:rsidRPr="0078433E" w:rsidRDefault="00A45918" w:rsidP="00E50D88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78433E">
              <w:rPr>
                <w:rFonts w:ascii="Times New Roman" w:hAnsi="Times New Roman"/>
                <w:color w:val="000000"/>
              </w:rPr>
              <w:t>Проблемы развития функциональной грамотности на уроках русского языка и литературы</w:t>
            </w:r>
          </w:p>
        </w:tc>
        <w:tc>
          <w:tcPr>
            <w:tcW w:w="2656" w:type="dxa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 xml:space="preserve"> муниципальный , 2021г</w:t>
            </w:r>
          </w:p>
        </w:tc>
        <w:tc>
          <w:tcPr>
            <w:tcW w:w="2245" w:type="dxa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>выступление</w:t>
            </w:r>
          </w:p>
        </w:tc>
      </w:tr>
      <w:tr w:rsidR="00A45918" w:rsidRPr="009C06D4" w:rsidTr="00E50D88">
        <w:trPr>
          <w:trHeight w:val="1332"/>
        </w:trPr>
        <w:tc>
          <w:tcPr>
            <w:tcW w:w="480" w:type="dxa"/>
            <w:vMerge w:val="restart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>2.</w:t>
            </w:r>
          </w:p>
        </w:tc>
        <w:tc>
          <w:tcPr>
            <w:tcW w:w="1852" w:type="dxa"/>
            <w:vMerge w:val="restart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>Шигабудинова  Д.Ф</w:t>
            </w:r>
          </w:p>
        </w:tc>
        <w:tc>
          <w:tcPr>
            <w:tcW w:w="3569" w:type="dxa"/>
          </w:tcPr>
          <w:p w:rsidR="00A45918" w:rsidRPr="0078433E" w:rsidRDefault="00A45918" w:rsidP="00E50D88">
            <w:pPr>
              <w:pStyle w:val="Heading1"/>
              <w:rPr>
                <w:b w:val="0"/>
                <w:sz w:val="22"/>
                <w:szCs w:val="22"/>
              </w:rPr>
            </w:pPr>
            <w:r w:rsidRPr="0078433E">
              <w:rPr>
                <w:b w:val="0"/>
                <w:sz w:val="22"/>
                <w:szCs w:val="22"/>
              </w:rPr>
              <w:t>Проектная деятельность на уроках английского языка и во внеурочной деятельности в условиях реализации ФГОС</w:t>
            </w:r>
          </w:p>
        </w:tc>
        <w:tc>
          <w:tcPr>
            <w:tcW w:w="2656" w:type="dxa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 xml:space="preserve">  всероссийский ,2020г</w:t>
            </w:r>
          </w:p>
        </w:tc>
        <w:tc>
          <w:tcPr>
            <w:tcW w:w="2245" w:type="dxa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>Публикация  в сборнике «Актуальные аспекты образования»</w:t>
            </w:r>
          </w:p>
        </w:tc>
      </w:tr>
      <w:tr w:rsidR="00A45918" w:rsidRPr="009C06D4" w:rsidTr="00E50D88">
        <w:trPr>
          <w:trHeight w:val="786"/>
        </w:trPr>
        <w:tc>
          <w:tcPr>
            <w:tcW w:w="480" w:type="dxa"/>
            <w:vMerge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52" w:type="dxa"/>
            <w:vMerge/>
          </w:tcPr>
          <w:p w:rsidR="00A45918" w:rsidRPr="0078433E" w:rsidRDefault="00A45918" w:rsidP="00E50D88">
            <w:pPr>
              <w:rPr>
                <w:rFonts w:ascii="Times New Roman" w:hAnsi="Times New Roman"/>
              </w:rPr>
            </w:pPr>
          </w:p>
        </w:tc>
        <w:tc>
          <w:tcPr>
            <w:tcW w:w="3569" w:type="dxa"/>
          </w:tcPr>
          <w:p w:rsidR="00A45918" w:rsidRPr="0078433E" w:rsidRDefault="00A45918" w:rsidP="00E50D88">
            <w:pPr>
              <w:pStyle w:val="Heading1"/>
              <w:rPr>
                <w:b w:val="0"/>
                <w:sz w:val="22"/>
                <w:szCs w:val="22"/>
              </w:rPr>
            </w:pPr>
            <w:r w:rsidRPr="0078433E">
              <w:rPr>
                <w:b w:val="0"/>
                <w:sz w:val="22"/>
                <w:szCs w:val="22"/>
              </w:rPr>
              <w:t>Взаимодействие школы с семьей,как эффективный метод воспитательной работы для формирования благоприятной среды изучения родного языка</w:t>
            </w:r>
          </w:p>
        </w:tc>
        <w:tc>
          <w:tcPr>
            <w:tcW w:w="2656" w:type="dxa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>зональный, 2021г</w:t>
            </w:r>
          </w:p>
        </w:tc>
        <w:tc>
          <w:tcPr>
            <w:tcW w:w="2245" w:type="dxa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>выступление</w:t>
            </w:r>
          </w:p>
        </w:tc>
      </w:tr>
      <w:tr w:rsidR="00A45918" w:rsidRPr="009C06D4" w:rsidTr="00E50D88">
        <w:trPr>
          <w:trHeight w:val="1425"/>
        </w:trPr>
        <w:tc>
          <w:tcPr>
            <w:tcW w:w="480" w:type="dxa"/>
            <w:vMerge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52" w:type="dxa"/>
            <w:vMerge/>
          </w:tcPr>
          <w:p w:rsidR="00A45918" w:rsidRPr="0078433E" w:rsidRDefault="00A45918" w:rsidP="00E50D88">
            <w:pPr>
              <w:rPr>
                <w:rFonts w:ascii="Times New Roman" w:hAnsi="Times New Roman"/>
              </w:rPr>
            </w:pPr>
          </w:p>
        </w:tc>
        <w:tc>
          <w:tcPr>
            <w:tcW w:w="3569" w:type="dxa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78433E">
              <w:rPr>
                <w:rFonts w:ascii="Times New Roman" w:hAnsi="Times New Roman"/>
                <w:color w:val="000000"/>
              </w:rPr>
              <w:t>Формирование и оценивание читательской   грамотности школьников в контексте международных сопоставительных исследований</w:t>
            </w:r>
          </w:p>
        </w:tc>
        <w:tc>
          <w:tcPr>
            <w:tcW w:w="2656" w:type="dxa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>республиканский,2020г</w:t>
            </w:r>
          </w:p>
        </w:tc>
        <w:tc>
          <w:tcPr>
            <w:tcW w:w="2245" w:type="dxa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>Выступление</w:t>
            </w:r>
          </w:p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</w:p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</w:p>
        </w:tc>
      </w:tr>
      <w:tr w:rsidR="00A45918" w:rsidRPr="009C06D4" w:rsidTr="00E50D88">
        <w:trPr>
          <w:trHeight w:val="870"/>
        </w:trPr>
        <w:tc>
          <w:tcPr>
            <w:tcW w:w="480" w:type="dxa"/>
            <w:vMerge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52" w:type="dxa"/>
            <w:vMerge/>
          </w:tcPr>
          <w:p w:rsidR="00A45918" w:rsidRPr="0078433E" w:rsidRDefault="00A45918" w:rsidP="00E50D88">
            <w:pPr>
              <w:rPr>
                <w:rFonts w:ascii="Times New Roman" w:hAnsi="Times New Roman"/>
              </w:rPr>
            </w:pPr>
          </w:p>
        </w:tc>
        <w:tc>
          <w:tcPr>
            <w:tcW w:w="3569" w:type="dxa"/>
          </w:tcPr>
          <w:p w:rsidR="00A45918" w:rsidRPr="0078433E" w:rsidRDefault="00A45918" w:rsidP="00E50D88">
            <w:pPr>
              <w:rPr>
                <w:rFonts w:ascii="Times New Roman" w:hAnsi="Times New Roman"/>
                <w:color w:val="000000"/>
              </w:rPr>
            </w:pPr>
            <w:r w:rsidRPr="0078433E">
              <w:rPr>
                <w:rFonts w:ascii="Times New Roman" w:hAnsi="Times New Roman"/>
              </w:rPr>
              <w:t>Развитие мотивации обучающихся на уроках через разноуровневое обучение</w:t>
            </w:r>
          </w:p>
        </w:tc>
        <w:tc>
          <w:tcPr>
            <w:tcW w:w="2656" w:type="dxa"/>
          </w:tcPr>
          <w:p w:rsidR="00A45918" w:rsidRPr="0078433E" w:rsidRDefault="00A45918" w:rsidP="00E50D88">
            <w:pPr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>Школьный, 2021г</w:t>
            </w:r>
          </w:p>
        </w:tc>
        <w:tc>
          <w:tcPr>
            <w:tcW w:w="2245" w:type="dxa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>Выступление,</w:t>
            </w:r>
          </w:p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>открытый урок</w:t>
            </w:r>
          </w:p>
          <w:p w:rsidR="00A45918" w:rsidRPr="0078433E" w:rsidRDefault="00A45918" w:rsidP="00E50D88">
            <w:pPr>
              <w:rPr>
                <w:rFonts w:ascii="Times New Roman" w:hAnsi="Times New Roman"/>
              </w:rPr>
            </w:pPr>
          </w:p>
        </w:tc>
      </w:tr>
      <w:tr w:rsidR="00A45918" w:rsidRPr="009C06D4" w:rsidTr="00294041">
        <w:trPr>
          <w:trHeight w:val="854"/>
        </w:trPr>
        <w:tc>
          <w:tcPr>
            <w:tcW w:w="480" w:type="dxa"/>
            <w:vMerge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52" w:type="dxa"/>
            <w:vMerge/>
          </w:tcPr>
          <w:p w:rsidR="00A45918" w:rsidRPr="0078433E" w:rsidRDefault="00A45918" w:rsidP="00E50D88">
            <w:pPr>
              <w:rPr>
                <w:rFonts w:ascii="Times New Roman" w:hAnsi="Times New Roman"/>
              </w:rPr>
            </w:pPr>
          </w:p>
        </w:tc>
        <w:tc>
          <w:tcPr>
            <w:tcW w:w="3569" w:type="dxa"/>
          </w:tcPr>
          <w:p w:rsidR="00A45918" w:rsidRPr="0078433E" w:rsidRDefault="00A45918" w:rsidP="00E50D88">
            <w:pPr>
              <w:rPr>
                <w:rFonts w:ascii="Times New Roman" w:hAnsi="Times New Roman"/>
                <w:color w:val="000000"/>
              </w:rPr>
            </w:pPr>
            <w:r w:rsidRPr="0078433E">
              <w:rPr>
                <w:rFonts w:ascii="Times New Roman" w:hAnsi="Times New Roman"/>
              </w:rPr>
              <w:t>Развитие творческих способностей учащихся на уроках русского языка и литературы</w:t>
            </w:r>
          </w:p>
        </w:tc>
        <w:tc>
          <w:tcPr>
            <w:tcW w:w="2656" w:type="dxa"/>
          </w:tcPr>
          <w:p w:rsidR="00A45918" w:rsidRPr="0078433E" w:rsidRDefault="00A45918" w:rsidP="00E50D88">
            <w:pPr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>республиканский,2021г</w:t>
            </w:r>
          </w:p>
        </w:tc>
        <w:tc>
          <w:tcPr>
            <w:tcW w:w="2245" w:type="dxa"/>
          </w:tcPr>
          <w:p w:rsidR="00A45918" w:rsidRPr="0078433E" w:rsidRDefault="00A45918" w:rsidP="00294041">
            <w:pPr>
              <w:spacing w:after="0"/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>Выступление</w:t>
            </w:r>
          </w:p>
        </w:tc>
      </w:tr>
      <w:tr w:rsidR="00A45918" w:rsidRPr="009C06D4" w:rsidTr="00E50D88">
        <w:trPr>
          <w:trHeight w:val="493"/>
        </w:trPr>
        <w:tc>
          <w:tcPr>
            <w:tcW w:w="480" w:type="dxa"/>
            <w:vMerge w:val="restart"/>
          </w:tcPr>
          <w:p w:rsidR="00A45918" w:rsidRPr="0078433E" w:rsidRDefault="00A45918" w:rsidP="00E50D88">
            <w:pPr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>3</w:t>
            </w:r>
          </w:p>
        </w:tc>
        <w:tc>
          <w:tcPr>
            <w:tcW w:w="1852" w:type="dxa"/>
            <w:vMerge w:val="restart"/>
          </w:tcPr>
          <w:p w:rsidR="00A45918" w:rsidRPr="0078433E" w:rsidRDefault="00A45918" w:rsidP="00E50D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Мустафина </w:t>
            </w:r>
            <w:r w:rsidRPr="0078433E">
              <w:rPr>
                <w:rFonts w:ascii="Times New Roman" w:hAnsi="Times New Roman"/>
              </w:rPr>
              <w:t>К.П</w:t>
            </w:r>
          </w:p>
        </w:tc>
        <w:tc>
          <w:tcPr>
            <w:tcW w:w="3569" w:type="dxa"/>
          </w:tcPr>
          <w:p w:rsidR="00A45918" w:rsidRPr="00D81CE0" w:rsidRDefault="00A45918" w:rsidP="00D81CE0">
            <w:pPr>
              <w:spacing w:after="0"/>
              <w:rPr>
                <w:rFonts w:ascii="Times New Roman" w:hAnsi="Times New Roman"/>
              </w:rPr>
            </w:pPr>
            <w:r w:rsidRPr="00D81CE0">
              <w:rPr>
                <w:rFonts w:ascii="Times New Roman" w:hAnsi="Times New Roman"/>
                <w:szCs w:val="28"/>
              </w:rPr>
              <w:t>Применение информационных технологий (приложения, сайты) на уроках ру</w:t>
            </w:r>
            <w:r>
              <w:rPr>
                <w:rFonts w:ascii="Times New Roman" w:hAnsi="Times New Roman"/>
                <w:szCs w:val="28"/>
              </w:rPr>
              <w:t xml:space="preserve">сского языка и </w:t>
            </w:r>
            <w:r w:rsidRPr="00D81CE0">
              <w:rPr>
                <w:rFonts w:ascii="Times New Roman" w:hAnsi="Times New Roman"/>
                <w:szCs w:val="28"/>
              </w:rPr>
              <w:t>литературы</w:t>
            </w:r>
          </w:p>
        </w:tc>
        <w:tc>
          <w:tcPr>
            <w:tcW w:w="2656" w:type="dxa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>всероссийский,2020г</w:t>
            </w:r>
          </w:p>
        </w:tc>
        <w:tc>
          <w:tcPr>
            <w:tcW w:w="2245" w:type="dxa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>Выступление</w:t>
            </w:r>
          </w:p>
        </w:tc>
      </w:tr>
      <w:tr w:rsidR="00A45918" w:rsidRPr="009C06D4" w:rsidTr="00E50D88">
        <w:trPr>
          <w:trHeight w:val="634"/>
        </w:trPr>
        <w:tc>
          <w:tcPr>
            <w:tcW w:w="480" w:type="dxa"/>
            <w:vMerge/>
          </w:tcPr>
          <w:p w:rsidR="00A45918" w:rsidRPr="0078433E" w:rsidRDefault="00A45918" w:rsidP="00E50D88">
            <w:pPr>
              <w:rPr>
                <w:rFonts w:ascii="Times New Roman" w:hAnsi="Times New Roman"/>
              </w:rPr>
            </w:pPr>
          </w:p>
        </w:tc>
        <w:tc>
          <w:tcPr>
            <w:tcW w:w="1852" w:type="dxa"/>
            <w:vMerge/>
          </w:tcPr>
          <w:p w:rsidR="00A45918" w:rsidRPr="0078433E" w:rsidRDefault="00A45918" w:rsidP="00E50D88">
            <w:pPr>
              <w:rPr>
                <w:rFonts w:ascii="Times New Roman" w:hAnsi="Times New Roman"/>
              </w:rPr>
            </w:pPr>
          </w:p>
        </w:tc>
        <w:tc>
          <w:tcPr>
            <w:tcW w:w="3569" w:type="dxa"/>
          </w:tcPr>
          <w:p w:rsidR="00A45918" w:rsidRPr="00D81CE0" w:rsidRDefault="00A45918" w:rsidP="00D81CE0">
            <w:pPr>
              <w:spacing w:after="0"/>
              <w:rPr>
                <w:rFonts w:ascii="Times New Roman" w:hAnsi="Times New Roman"/>
              </w:rPr>
            </w:pPr>
            <w:r w:rsidRPr="00D81CE0">
              <w:rPr>
                <w:rFonts w:ascii="Times New Roman" w:hAnsi="Times New Roman"/>
                <w:szCs w:val="28"/>
              </w:rPr>
              <w:t>Мотивирующее начало урока русского языка.</w:t>
            </w:r>
          </w:p>
        </w:tc>
        <w:tc>
          <w:tcPr>
            <w:tcW w:w="2656" w:type="dxa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школьный,2020</w:t>
            </w:r>
            <w:r w:rsidRPr="0078433E">
              <w:rPr>
                <w:rFonts w:ascii="Times New Roman" w:hAnsi="Times New Roman"/>
              </w:rPr>
              <w:t>г</w:t>
            </w:r>
          </w:p>
        </w:tc>
        <w:tc>
          <w:tcPr>
            <w:tcW w:w="2245" w:type="dxa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>Выступление, открытый урок</w:t>
            </w:r>
          </w:p>
        </w:tc>
      </w:tr>
      <w:tr w:rsidR="00A45918" w:rsidRPr="009C06D4" w:rsidTr="00E50D88">
        <w:trPr>
          <w:trHeight w:val="510"/>
        </w:trPr>
        <w:tc>
          <w:tcPr>
            <w:tcW w:w="480" w:type="dxa"/>
            <w:vMerge/>
          </w:tcPr>
          <w:p w:rsidR="00A45918" w:rsidRPr="0078433E" w:rsidRDefault="00A45918" w:rsidP="00E50D88">
            <w:pPr>
              <w:rPr>
                <w:rFonts w:ascii="Times New Roman" w:hAnsi="Times New Roman"/>
              </w:rPr>
            </w:pPr>
          </w:p>
        </w:tc>
        <w:tc>
          <w:tcPr>
            <w:tcW w:w="1852" w:type="dxa"/>
            <w:vMerge/>
          </w:tcPr>
          <w:p w:rsidR="00A45918" w:rsidRPr="0078433E" w:rsidRDefault="00A45918" w:rsidP="00E50D88">
            <w:pPr>
              <w:rPr>
                <w:rFonts w:ascii="Times New Roman" w:hAnsi="Times New Roman"/>
              </w:rPr>
            </w:pPr>
          </w:p>
        </w:tc>
        <w:tc>
          <w:tcPr>
            <w:tcW w:w="3569" w:type="dxa"/>
          </w:tcPr>
          <w:p w:rsidR="00A45918" w:rsidRPr="00D81CE0" w:rsidRDefault="00A45918" w:rsidP="00D81CE0">
            <w:pPr>
              <w:spacing w:after="0"/>
              <w:rPr>
                <w:rFonts w:ascii="Times New Roman" w:hAnsi="Times New Roman"/>
              </w:rPr>
            </w:pPr>
            <w:r w:rsidRPr="00D81CE0">
              <w:rPr>
                <w:rFonts w:ascii="Times New Roman" w:hAnsi="Times New Roman"/>
              </w:rPr>
              <w:t xml:space="preserve">Организация </w:t>
            </w:r>
            <w:r>
              <w:rPr>
                <w:rFonts w:ascii="Times New Roman" w:hAnsi="Times New Roman"/>
              </w:rPr>
              <w:t>работы со слабоуспевающими учащимися по повторению</w:t>
            </w:r>
            <w:r w:rsidRPr="00D81CE0">
              <w:rPr>
                <w:rFonts w:ascii="Times New Roman" w:hAnsi="Times New Roman"/>
              </w:rPr>
              <w:t xml:space="preserve"> учебного  материала </w:t>
            </w:r>
          </w:p>
        </w:tc>
        <w:tc>
          <w:tcPr>
            <w:tcW w:w="2656" w:type="dxa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всероссийский,2021</w:t>
            </w:r>
            <w:r w:rsidRPr="0078433E">
              <w:rPr>
                <w:rFonts w:ascii="Times New Roman" w:hAnsi="Times New Roman"/>
              </w:rPr>
              <w:t>г</w:t>
            </w:r>
          </w:p>
        </w:tc>
        <w:tc>
          <w:tcPr>
            <w:tcW w:w="2245" w:type="dxa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Публикация на сайте</w:t>
            </w:r>
            <w:r w:rsidRPr="0078433E">
              <w:rPr>
                <w:rFonts w:ascii="Times New Roman" w:hAnsi="Times New Roman"/>
              </w:rPr>
              <w:t xml:space="preserve"> «</w:t>
            </w:r>
            <w:r>
              <w:rPr>
                <w:rFonts w:ascii="Times New Roman" w:hAnsi="Times New Roman"/>
              </w:rPr>
              <w:t>Педпроспект»</w:t>
            </w:r>
          </w:p>
        </w:tc>
      </w:tr>
      <w:tr w:rsidR="00A45918" w:rsidRPr="009C06D4" w:rsidTr="00EC5C42">
        <w:trPr>
          <w:trHeight w:val="493"/>
        </w:trPr>
        <w:tc>
          <w:tcPr>
            <w:tcW w:w="480" w:type="dxa"/>
            <w:vMerge/>
          </w:tcPr>
          <w:p w:rsidR="00A45918" w:rsidRPr="0078433E" w:rsidRDefault="00A45918" w:rsidP="00E50D88">
            <w:pPr>
              <w:rPr>
                <w:rFonts w:ascii="Times New Roman" w:hAnsi="Times New Roman"/>
              </w:rPr>
            </w:pPr>
          </w:p>
        </w:tc>
        <w:tc>
          <w:tcPr>
            <w:tcW w:w="1852" w:type="dxa"/>
            <w:vMerge/>
          </w:tcPr>
          <w:p w:rsidR="00A45918" w:rsidRPr="0078433E" w:rsidRDefault="00A45918" w:rsidP="00E50D88">
            <w:pPr>
              <w:rPr>
                <w:rFonts w:ascii="Times New Roman" w:hAnsi="Times New Roman"/>
              </w:rPr>
            </w:pPr>
          </w:p>
        </w:tc>
        <w:tc>
          <w:tcPr>
            <w:tcW w:w="3569" w:type="dxa"/>
          </w:tcPr>
          <w:p w:rsidR="00A45918" w:rsidRPr="000035CB" w:rsidRDefault="00A45918" w:rsidP="00D81CE0">
            <w:pPr>
              <w:spacing w:after="0"/>
              <w:rPr>
                <w:rFonts w:ascii="Times New Roman" w:hAnsi="Times New Roman"/>
              </w:rPr>
            </w:pPr>
            <w:r w:rsidRPr="000035CB">
              <w:rPr>
                <w:rFonts w:ascii="Times New Roman" w:hAnsi="Times New Roman"/>
                <w:szCs w:val="28"/>
              </w:rPr>
              <w:t>Игровые технологии на уроках русского языка и литературы</w:t>
            </w:r>
          </w:p>
        </w:tc>
        <w:tc>
          <w:tcPr>
            <w:tcW w:w="2656" w:type="dxa"/>
          </w:tcPr>
          <w:p w:rsidR="00A45918" w:rsidRPr="0078433E" w:rsidRDefault="00A45918" w:rsidP="00E50D8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школьный,2021</w:t>
            </w:r>
            <w:r w:rsidRPr="0078433E">
              <w:rPr>
                <w:rFonts w:ascii="Times New Roman" w:hAnsi="Times New Roman"/>
              </w:rPr>
              <w:t>г</w:t>
            </w:r>
          </w:p>
        </w:tc>
        <w:tc>
          <w:tcPr>
            <w:tcW w:w="2245" w:type="dxa"/>
          </w:tcPr>
          <w:p w:rsidR="00A45918" w:rsidRPr="0078433E" w:rsidRDefault="00A45918" w:rsidP="00EC5C42">
            <w:pPr>
              <w:spacing w:after="0"/>
              <w:rPr>
                <w:rFonts w:ascii="Times New Roman" w:hAnsi="Times New Roman"/>
              </w:rPr>
            </w:pPr>
            <w:r w:rsidRPr="0078433E">
              <w:rPr>
                <w:rFonts w:ascii="Times New Roman" w:hAnsi="Times New Roman"/>
              </w:rPr>
              <w:t>Выступление, открытый урок</w:t>
            </w:r>
          </w:p>
        </w:tc>
      </w:tr>
    </w:tbl>
    <w:p w:rsidR="00A45918" w:rsidRDefault="00A45918" w:rsidP="0010189B">
      <w:pPr>
        <w:tabs>
          <w:tab w:val="left" w:pos="1170"/>
        </w:tabs>
        <w:spacing w:line="240" w:lineRule="auto"/>
        <w:rPr>
          <w:rFonts w:ascii="Times New Roman" w:hAnsi="Times New Roman"/>
        </w:rPr>
      </w:pPr>
      <w:r w:rsidRPr="00E61040">
        <w:rPr>
          <w:rFonts w:ascii="Times New Roman" w:hAnsi="Times New Roman"/>
        </w:rPr>
        <w:t>В целях распространения своего  педагогического опыта учител</w:t>
      </w:r>
      <w:r>
        <w:rPr>
          <w:rFonts w:ascii="Times New Roman" w:hAnsi="Times New Roman"/>
        </w:rPr>
        <w:t>я выступали на различных</w:t>
      </w:r>
      <w:r w:rsidRPr="00E61040">
        <w:rPr>
          <w:rFonts w:ascii="Times New Roman" w:hAnsi="Times New Roman"/>
        </w:rPr>
        <w:t xml:space="preserve"> уровнях:</w:t>
      </w:r>
      <w:r>
        <w:rPr>
          <w:rFonts w:ascii="Times New Roman" w:hAnsi="Times New Roman"/>
        </w:rPr>
        <w:t xml:space="preserve"> </w:t>
      </w:r>
      <w:r w:rsidRPr="00E61040">
        <w:rPr>
          <w:rFonts w:ascii="Times New Roman" w:hAnsi="Times New Roman"/>
        </w:rPr>
        <w:t xml:space="preserve">школьном, </w:t>
      </w:r>
      <w:r>
        <w:rPr>
          <w:rFonts w:ascii="Times New Roman" w:hAnsi="Times New Roman"/>
        </w:rPr>
        <w:t xml:space="preserve">всероссийском, </w:t>
      </w:r>
      <w:r w:rsidRPr="00E61040">
        <w:rPr>
          <w:rFonts w:ascii="Times New Roman" w:hAnsi="Times New Roman"/>
        </w:rPr>
        <w:t>республиканском</w:t>
      </w:r>
      <w:r>
        <w:rPr>
          <w:rFonts w:ascii="Times New Roman" w:hAnsi="Times New Roman"/>
        </w:rPr>
        <w:t>, муниципальном</w:t>
      </w:r>
      <w:r w:rsidRPr="00E61040">
        <w:rPr>
          <w:rFonts w:ascii="Times New Roman" w:hAnsi="Times New Roman"/>
        </w:rPr>
        <w:t>.</w:t>
      </w:r>
      <w:r w:rsidRPr="009C06D4">
        <w:rPr>
          <w:rFonts w:ascii="Times New Roman" w:hAnsi="Times New Roman"/>
          <w:color w:val="000000"/>
          <w:shd w:val="clear" w:color="auto" w:fill="FFFFFF"/>
        </w:rPr>
        <w:t xml:space="preserve"> В течение года проведены семинары-практикумы для  учителей гуманитар</w:t>
      </w:r>
      <w:r>
        <w:rPr>
          <w:rFonts w:ascii="Times New Roman" w:hAnsi="Times New Roman"/>
          <w:color w:val="000000"/>
          <w:shd w:val="clear" w:color="auto" w:fill="FFFFFF"/>
        </w:rPr>
        <w:t>ного цикла по  темам:</w:t>
      </w:r>
      <w:r w:rsidRPr="00A60DDF">
        <w:rPr>
          <w:rFonts w:ascii="Times New Roman" w:hAnsi="Times New Roman"/>
          <w:b/>
          <w:sz w:val="24"/>
          <w:szCs w:val="24"/>
        </w:rPr>
        <w:t xml:space="preserve"> </w:t>
      </w:r>
      <w:r w:rsidRPr="00A60DDF">
        <w:rPr>
          <w:rFonts w:ascii="Times New Roman" w:hAnsi="Times New Roman"/>
          <w:sz w:val="24"/>
          <w:szCs w:val="24"/>
        </w:rPr>
        <w:t>«Системно-деятельностный подход при проектировании современного урока в соответствии с требованиями ФГОС»</w:t>
      </w:r>
      <w:r w:rsidRPr="00A60DDF">
        <w:rPr>
          <w:rFonts w:ascii="Times New Roman" w:hAnsi="Times New Roman"/>
          <w:color w:val="000000"/>
          <w:shd w:val="clear" w:color="auto" w:fill="FFFFFF"/>
        </w:rPr>
        <w:t>(октябрь,2020г);</w:t>
      </w:r>
      <w:r w:rsidRPr="00A60DDF">
        <w:rPr>
          <w:rFonts w:ascii="Times New Roman" w:hAnsi="Times New Roman"/>
          <w:color w:val="000000"/>
          <w:sz w:val="24"/>
          <w:szCs w:val="24"/>
        </w:rPr>
        <w:t xml:space="preserve"> «Проблемы развития функциональной грамотности на уроках русского языка и литературы»</w:t>
      </w:r>
      <w:r w:rsidRPr="00A60DDF">
        <w:rPr>
          <w:rFonts w:ascii="Times New Roman" w:hAnsi="Times New Roman"/>
        </w:rPr>
        <w:t xml:space="preserve"> (январь, 2021г);</w:t>
      </w:r>
      <w:r w:rsidRPr="00A60DDF">
        <w:rPr>
          <w:rFonts w:ascii="Times New Roman" w:hAnsi="Times New Roman"/>
          <w:color w:val="000000"/>
          <w:shd w:val="clear" w:color="auto" w:fill="FFFFFF"/>
        </w:rPr>
        <w:t xml:space="preserve"> </w:t>
      </w:r>
      <w:r w:rsidRPr="003D1CA1">
        <w:rPr>
          <w:rFonts w:ascii="Times New Roman" w:hAnsi="Times New Roman"/>
        </w:rPr>
        <w:t>«Организация</w:t>
      </w:r>
      <w:r w:rsidRPr="003D1CA1">
        <w:rPr>
          <w:rFonts w:ascii="Times New Roman" w:hAnsi="Times New Roman"/>
          <w:shd w:val="clear" w:color="auto" w:fill="FFFFFF"/>
        </w:rPr>
        <w:t xml:space="preserve"> исследовательской деятельности детей через занятия на спецкурсах,  внеурочную деятельность</w:t>
      </w:r>
      <w:r w:rsidRPr="00A60DDF">
        <w:rPr>
          <w:shd w:val="clear" w:color="auto" w:fill="FFFFFF"/>
        </w:rPr>
        <w:t>»</w:t>
      </w:r>
      <w:r w:rsidRPr="00A60DDF">
        <w:rPr>
          <w:rFonts w:ascii="Times New Roman" w:hAnsi="Times New Roman"/>
        </w:rPr>
        <w:t xml:space="preserve"> (март, 2021г).</w:t>
      </w:r>
      <w:r>
        <w:rPr>
          <w:rFonts w:ascii="Times New Roman" w:hAnsi="Times New Roman"/>
          <w:color w:val="000000"/>
          <w:shd w:val="clear" w:color="auto" w:fill="FFFFFF"/>
        </w:rPr>
        <w:t xml:space="preserve"> </w:t>
      </w:r>
      <w:r>
        <w:rPr>
          <w:rFonts w:ascii="Times New Roman" w:hAnsi="Times New Roman"/>
        </w:rPr>
        <w:t>Учителями Мустафиной К.</w:t>
      </w:r>
      <w:r w:rsidRPr="009C06D4">
        <w:rPr>
          <w:rFonts w:ascii="Times New Roman" w:hAnsi="Times New Roman"/>
        </w:rPr>
        <w:t>.П</w:t>
      </w:r>
      <w:r>
        <w:rPr>
          <w:rFonts w:ascii="Times New Roman" w:hAnsi="Times New Roman"/>
        </w:rPr>
        <w:t xml:space="preserve">, Шигабудиновой Д.Ф, Гришиной Л.Н  </w:t>
      </w:r>
      <w:r w:rsidRPr="009C06D4">
        <w:rPr>
          <w:rFonts w:ascii="Times New Roman" w:hAnsi="Times New Roman"/>
        </w:rPr>
        <w:t xml:space="preserve"> проведен</w:t>
      </w:r>
      <w:r>
        <w:rPr>
          <w:rFonts w:ascii="Times New Roman" w:hAnsi="Times New Roman"/>
        </w:rPr>
        <w:t>ы открытые</w:t>
      </w:r>
      <w:r w:rsidRPr="009C06D4">
        <w:rPr>
          <w:rFonts w:ascii="Times New Roman" w:hAnsi="Times New Roman"/>
        </w:rPr>
        <w:t xml:space="preserve">  урок</w:t>
      </w:r>
      <w:r>
        <w:rPr>
          <w:rFonts w:ascii="Times New Roman" w:hAnsi="Times New Roman"/>
        </w:rPr>
        <w:t xml:space="preserve">и в 5Б, 6Б, 8Б классах  по темам «Местоимение», </w:t>
      </w:r>
      <w:r w:rsidRPr="009C06D4">
        <w:rPr>
          <w:rFonts w:ascii="Times New Roman" w:hAnsi="Times New Roman"/>
        </w:rPr>
        <w:t xml:space="preserve"> «</w:t>
      </w:r>
      <w:r>
        <w:rPr>
          <w:rFonts w:ascii="Times New Roman" w:hAnsi="Times New Roman"/>
        </w:rPr>
        <w:t>Знаки препинания в предложениях с обособленными  членами предложения», « Падежные окончания имен существительных»</w:t>
      </w:r>
      <w:r w:rsidRPr="009C06D4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 xml:space="preserve"> </w:t>
      </w:r>
      <w:r w:rsidRPr="0090188D">
        <w:rPr>
          <w:rFonts w:ascii="Times New Roman" w:hAnsi="Times New Roman"/>
        </w:rPr>
        <w:t>Такая работа способствует  по</w:t>
      </w:r>
      <w:r>
        <w:rPr>
          <w:rFonts w:ascii="Times New Roman" w:hAnsi="Times New Roman"/>
        </w:rPr>
        <w:t xml:space="preserve">вышению  уровня квалификации и </w:t>
      </w:r>
      <w:r w:rsidRPr="0090188D">
        <w:rPr>
          <w:rFonts w:ascii="Times New Roman" w:hAnsi="Times New Roman"/>
        </w:rPr>
        <w:t xml:space="preserve"> профессионального мастерства педагогов. </w:t>
      </w:r>
      <w:r>
        <w:rPr>
          <w:rFonts w:ascii="Times New Roman" w:hAnsi="Times New Roman"/>
        </w:rPr>
        <w:t>Но необходимо распространять опыт своей работы на муниципальном и республиканском уровнях.</w:t>
      </w:r>
    </w:p>
    <w:p w:rsidR="00A45918" w:rsidRDefault="00A45918" w:rsidP="0010189B">
      <w:pPr>
        <w:tabs>
          <w:tab w:val="left" w:pos="1170"/>
        </w:tabs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00"/>
          <w:sz w:val="21"/>
          <w:szCs w:val="21"/>
          <w:shd w:val="clear" w:color="auto" w:fill="FFFFFF"/>
        </w:rPr>
        <w:t xml:space="preserve">12. </w:t>
      </w:r>
      <w:r w:rsidRPr="00B44859">
        <w:rPr>
          <w:rFonts w:ascii="OpenSans" w:hAnsi="OpenSans"/>
          <w:b/>
          <w:bCs/>
          <w:color w:val="000000"/>
          <w:sz w:val="21"/>
          <w:szCs w:val="21"/>
          <w:shd w:val="clear" w:color="auto" w:fill="FFFFFF"/>
        </w:rPr>
        <w:t>Работа по созданию методической базы кабинетов.</w:t>
      </w:r>
      <w:r w:rsidRPr="00B44859">
        <w:rPr>
          <w:rFonts w:ascii="OpenSans" w:hAnsi="OpenSans"/>
          <w:color w:val="000000"/>
          <w:sz w:val="21"/>
        </w:rPr>
        <w:t> </w:t>
      </w:r>
      <w:r>
        <w:rPr>
          <w:rFonts w:ascii="OpenSans" w:hAnsi="OpenSans"/>
          <w:color w:val="000000"/>
          <w:sz w:val="21"/>
          <w:szCs w:val="21"/>
          <w:shd w:val="clear" w:color="auto" w:fill="FFFFFF"/>
        </w:rPr>
        <w:t>В 20</w:t>
      </w:r>
      <w:r>
        <w:rPr>
          <w:rFonts w:ascii="Times New Roman" w:hAnsi="Times New Roman"/>
          <w:color w:val="000000"/>
          <w:sz w:val="21"/>
          <w:szCs w:val="21"/>
          <w:shd w:val="clear" w:color="auto" w:fill="FFFFFF"/>
        </w:rPr>
        <w:t>20</w:t>
      </w:r>
      <w:r>
        <w:rPr>
          <w:rFonts w:ascii="OpenSans" w:hAnsi="OpenSans"/>
          <w:color w:val="000000"/>
          <w:sz w:val="21"/>
          <w:szCs w:val="21"/>
          <w:shd w:val="clear" w:color="auto" w:fill="FFFFFF"/>
        </w:rPr>
        <w:t>-20</w:t>
      </w:r>
      <w:r>
        <w:rPr>
          <w:rFonts w:ascii="Times New Roman" w:hAnsi="Times New Roman"/>
          <w:color w:val="000000"/>
          <w:sz w:val="21"/>
          <w:szCs w:val="21"/>
          <w:shd w:val="clear" w:color="auto" w:fill="FFFFFF"/>
        </w:rPr>
        <w:t>21</w:t>
      </w:r>
      <w:r w:rsidRPr="00B44859">
        <w:rPr>
          <w:rFonts w:ascii="OpenSans" w:hAnsi="OpenSans"/>
          <w:color w:val="000000"/>
          <w:sz w:val="21"/>
          <w:szCs w:val="21"/>
          <w:shd w:val="clear" w:color="auto" w:fill="FFFFFF"/>
        </w:rPr>
        <w:t>г. учителя работали над совершенствованием кабинетной си</w:t>
      </w:r>
      <w:r>
        <w:rPr>
          <w:rFonts w:ascii="OpenSans" w:hAnsi="OpenSans"/>
          <w:color w:val="000000"/>
          <w:sz w:val="21"/>
          <w:szCs w:val="21"/>
          <w:shd w:val="clear" w:color="auto" w:fill="FFFFFF"/>
        </w:rPr>
        <w:t xml:space="preserve">стемы. Широко использовались </w:t>
      </w:r>
      <w:r>
        <w:rPr>
          <w:rFonts w:ascii="Times New Roman" w:hAnsi="Times New Roman"/>
          <w:color w:val="000000"/>
          <w:sz w:val="21"/>
          <w:szCs w:val="21"/>
          <w:shd w:val="clear" w:color="auto" w:fill="FFFFFF"/>
        </w:rPr>
        <w:t>ЦОР</w:t>
      </w:r>
      <w:r>
        <w:rPr>
          <w:rFonts w:ascii="OpenSans" w:hAnsi="OpenSans"/>
          <w:color w:val="000000"/>
          <w:sz w:val="21"/>
          <w:szCs w:val="21"/>
          <w:shd w:val="clear" w:color="auto" w:fill="FFFFFF"/>
        </w:rPr>
        <w:t xml:space="preserve"> на уроках, продолжа</w:t>
      </w:r>
      <w:r w:rsidRPr="00B44859">
        <w:rPr>
          <w:rFonts w:ascii="OpenSans" w:hAnsi="OpenSans"/>
          <w:color w:val="000000"/>
          <w:sz w:val="21"/>
          <w:szCs w:val="21"/>
          <w:shd w:val="clear" w:color="auto" w:fill="FFFFFF"/>
        </w:rPr>
        <w:t>лось накопление и систематизация наглядного, дидактического и раздаточного материалов, презентаций к урокам. Во всех кабинетах имеется необходимый материал для работы: дидактический материал, различные словари, иллюстративный материал, карточки для индивидуальной работы, хрестоматии, справочники. В следующем учебном году необходимо продолжить активную работу по развитию учебно-методической базы кабинетов.</w:t>
      </w:r>
    </w:p>
    <w:p w:rsidR="00A45918" w:rsidRPr="007E5C16" w:rsidRDefault="00A45918" w:rsidP="007E5C16">
      <w:pPr>
        <w:spacing w:after="0" w:line="240" w:lineRule="auto"/>
        <w:jc w:val="both"/>
        <w:rPr>
          <w:rFonts w:ascii="Times New Roman" w:hAnsi="Times New Roman"/>
        </w:rPr>
      </w:pPr>
      <w:r w:rsidRPr="009C06D4">
        <w:rPr>
          <w:rFonts w:ascii="Times New Roman" w:hAnsi="Times New Roman"/>
          <w:b/>
        </w:rPr>
        <w:t>Выводы:</w:t>
      </w:r>
    </w:p>
    <w:p w:rsidR="00A45918" w:rsidRPr="00FE4B0A" w:rsidRDefault="00A45918" w:rsidP="0038358F">
      <w:pPr>
        <w:spacing w:after="0"/>
        <w:jc w:val="both"/>
        <w:rPr>
          <w:rStyle w:val="c3"/>
          <w:rFonts w:ascii="Times New Roman" w:hAnsi="Times New Roman"/>
        </w:rPr>
      </w:pPr>
      <w:r w:rsidRPr="00FE4B0A">
        <w:rPr>
          <w:rStyle w:val="c3"/>
          <w:rFonts w:ascii="Times New Roman" w:hAnsi="Times New Roman"/>
        </w:rPr>
        <w:t xml:space="preserve">Проанализировав состояние работы методического объединения учителей гуманитарного цикла   </w:t>
      </w:r>
    </w:p>
    <w:p w:rsidR="00A45918" w:rsidRPr="00FE4B0A" w:rsidRDefault="00A45918" w:rsidP="0038358F">
      <w:pPr>
        <w:spacing w:after="0"/>
        <w:jc w:val="both"/>
        <w:rPr>
          <w:rFonts w:ascii="Times New Roman" w:hAnsi="Times New Roman"/>
          <w:b/>
          <w:i/>
        </w:rPr>
      </w:pPr>
      <w:r>
        <w:rPr>
          <w:rStyle w:val="c3"/>
          <w:rFonts w:ascii="Times New Roman" w:hAnsi="Times New Roman"/>
        </w:rPr>
        <w:t>за 2020-2021</w:t>
      </w:r>
      <w:r w:rsidRPr="00FE4B0A">
        <w:rPr>
          <w:rStyle w:val="c3"/>
          <w:rFonts w:ascii="Times New Roman" w:hAnsi="Times New Roman"/>
        </w:rPr>
        <w:t xml:space="preserve">учебный год, можно сделать следующий </w:t>
      </w:r>
      <w:r w:rsidRPr="00FE4B0A">
        <w:rPr>
          <w:rStyle w:val="c3"/>
          <w:rFonts w:ascii="Times New Roman" w:hAnsi="Times New Roman"/>
          <w:b/>
        </w:rPr>
        <w:t>вывод:</w:t>
      </w:r>
    </w:p>
    <w:p w:rsidR="00A45918" w:rsidRPr="00FE4B0A" w:rsidRDefault="00A45918" w:rsidP="00365A2F">
      <w:pPr>
        <w:spacing w:before="100" w:beforeAutospacing="1" w:after="100" w:afterAutospacing="1"/>
        <w:rPr>
          <w:rStyle w:val="c3"/>
          <w:rFonts w:ascii="Times New Roman" w:hAnsi="Times New Roman"/>
          <w:b/>
        </w:rPr>
      </w:pPr>
      <w:r w:rsidRPr="00FE4B0A">
        <w:rPr>
          <w:rStyle w:val="c3"/>
          <w:rFonts w:ascii="Times New Roman" w:hAnsi="Times New Roman"/>
        </w:rPr>
        <w:t>Работу учител</w:t>
      </w:r>
      <w:r>
        <w:rPr>
          <w:rStyle w:val="c3"/>
          <w:rFonts w:ascii="Times New Roman" w:hAnsi="Times New Roman"/>
        </w:rPr>
        <w:t>ей гуманитарного цикла   за 2020-2021</w:t>
      </w:r>
      <w:r w:rsidRPr="00FE4B0A">
        <w:rPr>
          <w:rStyle w:val="c3"/>
          <w:rFonts w:ascii="Times New Roman" w:hAnsi="Times New Roman"/>
        </w:rPr>
        <w:t xml:space="preserve"> учебный год  признать </w:t>
      </w:r>
      <w:r w:rsidRPr="00FE4B0A">
        <w:rPr>
          <w:rStyle w:val="c3"/>
          <w:rFonts w:ascii="Times New Roman" w:hAnsi="Times New Roman"/>
          <w:b/>
        </w:rPr>
        <w:t>удовлетворительной.</w:t>
      </w:r>
    </w:p>
    <w:p w:rsidR="00A45918" w:rsidRPr="00130ECC" w:rsidRDefault="00A45918" w:rsidP="00116FB2">
      <w:pPr>
        <w:tabs>
          <w:tab w:val="left" w:pos="1530"/>
        </w:tabs>
        <w:rPr>
          <w:rFonts w:ascii="Times New Roman" w:hAnsi="Times New Roman"/>
        </w:rPr>
      </w:pPr>
      <w:r w:rsidRPr="00130ECC">
        <w:rPr>
          <w:rFonts w:ascii="Times New Roman" w:hAnsi="Times New Roman"/>
        </w:rPr>
        <w:t xml:space="preserve">Но в работе ШМО гуманитарного цикла существуют недостатки: </w:t>
      </w:r>
    </w:p>
    <w:p w:rsidR="00A45918" w:rsidRPr="00130ECC" w:rsidRDefault="00A45918" w:rsidP="00116FB2">
      <w:pPr>
        <w:tabs>
          <w:tab w:val="left" w:pos="1530"/>
        </w:tabs>
        <w:rPr>
          <w:rFonts w:ascii="Times New Roman" w:hAnsi="Times New Roman"/>
        </w:rPr>
      </w:pPr>
      <w:r w:rsidRPr="00130ECC">
        <w:rPr>
          <w:rFonts w:ascii="Times New Roman" w:hAnsi="Times New Roman"/>
        </w:rPr>
        <w:t>- эпизодически педагогами осуществляется посещение открытых уроков и внеклассных мероприятий своих коллег в целях обмена опытом работы;</w:t>
      </w:r>
    </w:p>
    <w:p w:rsidR="00A45918" w:rsidRPr="00130ECC" w:rsidRDefault="00A45918" w:rsidP="009B74E9">
      <w:pPr>
        <w:tabs>
          <w:tab w:val="left" w:pos="1530"/>
        </w:tabs>
        <w:rPr>
          <w:rFonts w:ascii="Times New Roman" w:hAnsi="Times New Roman"/>
          <w:color w:val="000000"/>
        </w:rPr>
      </w:pPr>
      <w:r w:rsidRPr="00130ECC">
        <w:rPr>
          <w:rFonts w:ascii="Times New Roman" w:hAnsi="Times New Roman"/>
          <w:color w:val="000000"/>
        </w:rPr>
        <w:t>- не в системе ведётся работа по развитию функциональной грамотности на уроках русского языка и литературы;</w:t>
      </w:r>
    </w:p>
    <w:p w:rsidR="00A45918" w:rsidRPr="00130ECC" w:rsidRDefault="00A45918" w:rsidP="009B74E9">
      <w:pPr>
        <w:tabs>
          <w:tab w:val="left" w:pos="1530"/>
        </w:tabs>
        <w:rPr>
          <w:rFonts w:ascii="Times New Roman" w:hAnsi="Times New Roman"/>
        </w:rPr>
      </w:pPr>
      <w:r w:rsidRPr="00130ECC">
        <w:rPr>
          <w:rFonts w:ascii="Times New Roman" w:hAnsi="Times New Roman"/>
        </w:rPr>
        <w:t>- прослеживается</w:t>
      </w:r>
      <w:r w:rsidRPr="00130ECC">
        <w:t xml:space="preserve"> </w:t>
      </w:r>
      <w:r w:rsidRPr="00130ECC">
        <w:rPr>
          <w:rFonts w:ascii="Times New Roman" w:hAnsi="Times New Roman"/>
        </w:rPr>
        <w:t>применение однообразных форм диагностики и мониторинга качества ЗУН учащихся;</w:t>
      </w:r>
    </w:p>
    <w:p w:rsidR="00A45918" w:rsidRPr="00130ECC" w:rsidRDefault="00A45918" w:rsidP="00670D57">
      <w:pPr>
        <w:spacing w:after="0" w:line="240" w:lineRule="auto"/>
        <w:jc w:val="both"/>
      </w:pPr>
      <w:r w:rsidRPr="00130ECC">
        <w:rPr>
          <w:rFonts w:ascii="Times New Roman" w:hAnsi="Times New Roman"/>
        </w:rPr>
        <w:t xml:space="preserve"> -не в системе ведётся   индивидуальная работа с сильными и слабыми учащимися.</w:t>
      </w:r>
    </w:p>
    <w:p w:rsidR="00A45918" w:rsidRPr="00130ECC" w:rsidRDefault="00A45918" w:rsidP="00FE3143">
      <w:pPr>
        <w:pStyle w:val="c1"/>
        <w:spacing w:after="0" w:afterAutospacing="0"/>
        <w:rPr>
          <w:sz w:val="22"/>
          <w:szCs w:val="22"/>
          <w:highlight w:val="yellow"/>
        </w:rPr>
      </w:pPr>
    </w:p>
    <w:p w:rsidR="00A45918" w:rsidRPr="00ED6A80" w:rsidRDefault="00A45918" w:rsidP="00ED6A8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D6A80">
        <w:rPr>
          <w:rFonts w:ascii="Times New Roman" w:hAnsi="Times New Roman"/>
          <w:b/>
        </w:rPr>
        <w:t>Задачи на следующий учебный год:</w:t>
      </w:r>
    </w:p>
    <w:p w:rsidR="00A45918" w:rsidRPr="00FC4313" w:rsidRDefault="00A45918" w:rsidP="006D3E9F">
      <w:pPr>
        <w:pStyle w:val="c1"/>
        <w:spacing w:before="0" w:beforeAutospacing="0" w:after="0" w:afterAutospacing="0" w:line="270" w:lineRule="atLeast"/>
        <w:jc w:val="both"/>
        <w:rPr>
          <w:b/>
          <w:sz w:val="22"/>
          <w:szCs w:val="22"/>
        </w:rPr>
      </w:pPr>
    </w:p>
    <w:p w:rsidR="00A45918" w:rsidRPr="00FC4313" w:rsidRDefault="00A45918" w:rsidP="009530BD">
      <w:pPr>
        <w:pStyle w:val="c4"/>
        <w:spacing w:before="0" w:beforeAutospacing="0" w:after="0" w:afterAutospacing="0" w:line="270" w:lineRule="atLeast"/>
        <w:rPr>
          <w:rStyle w:val="c3"/>
          <w:b/>
          <w:bCs/>
          <w:sz w:val="22"/>
          <w:szCs w:val="22"/>
        </w:rPr>
      </w:pPr>
      <w:r w:rsidRPr="00FC4313">
        <w:rPr>
          <w:rStyle w:val="c3"/>
          <w:bCs/>
          <w:sz w:val="22"/>
          <w:szCs w:val="22"/>
        </w:rPr>
        <w:t>Исходя из вышесказанного,  на  2021-2022</w:t>
      </w:r>
      <w:r>
        <w:rPr>
          <w:rStyle w:val="c3"/>
          <w:bCs/>
          <w:sz w:val="22"/>
          <w:szCs w:val="22"/>
        </w:rPr>
        <w:t xml:space="preserve"> учебный год  перед</w:t>
      </w:r>
      <w:r w:rsidRPr="00FC4313">
        <w:rPr>
          <w:rStyle w:val="c3"/>
          <w:bCs/>
          <w:sz w:val="22"/>
          <w:szCs w:val="22"/>
        </w:rPr>
        <w:t xml:space="preserve"> ШМО поставлены следующие</w:t>
      </w:r>
      <w:r w:rsidRPr="00FC4313">
        <w:rPr>
          <w:rStyle w:val="c3"/>
          <w:b/>
          <w:bCs/>
          <w:sz w:val="22"/>
          <w:szCs w:val="22"/>
        </w:rPr>
        <w:t xml:space="preserve"> задачи:</w:t>
      </w:r>
    </w:p>
    <w:p w:rsidR="00A45918" w:rsidRPr="00FC4313" w:rsidRDefault="00A45918" w:rsidP="009530BD">
      <w:pPr>
        <w:pStyle w:val="c4"/>
        <w:spacing w:before="0" w:beforeAutospacing="0" w:after="0" w:afterAutospacing="0" w:line="270" w:lineRule="atLeast"/>
        <w:rPr>
          <w:rStyle w:val="c3"/>
          <w:b/>
          <w:bCs/>
          <w:sz w:val="22"/>
          <w:szCs w:val="22"/>
        </w:rPr>
      </w:pPr>
    </w:p>
    <w:p w:rsidR="00A45918" w:rsidRPr="00FC4313" w:rsidRDefault="00A45918" w:rsidP="000D052E">
      <w:pPr>
        <w:pStyle w:val="c4"/>
        <w:spacing w:before="0" w:beforeAutospacing="0" w:after="0" w:afterAutospacing="0" w:line="270" w:lineRule="atLeast"/>
        <w:rPr>
          <w:sz w:val="22"/>
          <w:szCs w:val="22"/>
        </w:rPr>
      </w:pPr>
      <w:r w:rsidRPr="00FC4313">
        <w:rPr>
          <w:color w:val="000000"/>
          <w:sz w:val="22"/>
          <w:szCs w:val="22"/>
        </w:rPr>
        <w:t xml:space="preserve">1.Активизировать  </w:t>
      </w:r>
      <w:r w:rsidRPr="00FC4313">
        <w:rPr>
          <w:sz w:val="22"/>
          <w:szCs w:val="22"/>
        </w:rPr>
        <w:t xml:space="preserve">работу по повышению уровня квалификации и педагогического мастерства  посредством использования  в своей работе новаторского опыта учителей русского языка и литературы как муниципального, так и республиканского, всероссийского уровней  в целях успешной реализации </w:t>
      </w:r>
    </w:p>
    <w:p w:rsidR="00A45918" w:rsidRPr="00FC4313" w:rsidRDefault="00A45918" w:rsidP="000D052E">
      <w:pPr>
        <w:pStyle w:val="c4"/>
        <w:spacing w:before="0" w:beforeAutospacing="0" w:after="0" w:afterAutospacing="0" w:line="270" w:lineRule="atLeast"/>
        <w:rPr>
          <w:sz w:val="22"/>
          <w:szCs w:val="22"/>
        </w:rPr>
      </w:pPr>
      <w:r w:rsidRPr="00FC4313">
        <w:rPr>
          <w:sz w:val="22"/>
          <w:szCs w:val="22"/>
        </w:rPr>
        <w:t>ФГОС ООО.</w:t>
      </w:r>
      <w:r w:rsidRPr="00FC4313">
        <w:rPr>
          <w:sz w:val="22"/>
          <w:szCs w:val="22"/>
          <w:shd w:val="clear" w:color="auto" w:fill="FFFFFF"/>
        </w:rPr>
        <w:t xml:space="preserve">  </w:t>
      </w:r>
      <w:r w:rsidRPr="00FC4313">
        <w:rPr>
          <w:sz w:val="22"/>
          <w:szCs w:val="22"/>
        </w:rPr>
        <w:t xml:space="preserve">  </w:t>
      </w:r>
    </w:p>
    <w:p w:rsidR="00A45918" w:rsidRPr="00FC4313" w:rsidRDefault="00A45918" w:rsidP="000D052E">
      <w:pPr>
        <w:pStyle w:val="c4"/>
        <w:spacing w:before="0" w:beforeAutospacing="0" w:after="0" w:afterAutospacing="0" w:line="270" w:lineRule="atLeast"/>
        <w:rPr>
          <w:sz w:val="22"/>
          <w:szCs w:val="22"/>
        </w:rPr>
      </w:pPr>
    </w:p>
    <w:p w:rsidR="00A45918" w:rsidRPr="00FC4313" w:rsidRDefault="00A45918" w:rsidP="00622947">
      <w:pPr>
        <w:spacing w:after="0" w:line="330" w:lineRule="atLeast"/>
        <w:rPr>
          <w:rFonts w:ascii="Times New Roman" w:hAnsi="Times New Roman"/>
          <w:color w:val="000000"/>
        </w:rPr>
      </w:pPr>
      <w:r w:rsidRPr="00FC4313">
        <w:rPr>
          <w:rFonts w:ascii="Times New Roman" w:hAnsi="Times New Roman"/>
          <w:color w:val="000000"/>
        </w:rPr>
        <w:t>2. Работать над  развитием функциональной грамотности   на уроках русского языка и литературы</w:t>
      </w:r>
      <w:r w:rsidRPr="00FC4313">
        <w:rPr>
          <w:rFonts w:ascii="Times New Roman" w:hAnsi="Times New Roman"/>
        </w:rPr>
        <w:t xml:space="preserve"> в целях формирования  коммуникативной компетенции</w:t>
      </w:r>
      <w:r w:rsidRPr="00FC4313">
        <w:rPr>
          <w:rFonts w:ascii="Times New Roman" w:hAnsi="Times New Roman"/>
          <w:color w:val="000000"/>
        </w:rPr>
        <w:t xml:space="preserve"> учащихся.</w:t>
      </w:r>
    </w:p>
    <w:p w:rsidR="00A45918" w:rsidRPr="00FC4313" w:rsidRDefault="00A45918" w:rsidP="00B16324">
      <w:pPr>
        <w:spacing w:after="0" w:line="330" w:lineRule="atLeast"/>
        <w:ind w:left="1440"/>
        <w:rPr>
          <w:rFonts w:ascii="Times New Roman" w:hAnsi="Times New Roman"/>
          <w:color w:val="000000"/>
        </w:rPr>
      </w:pPr>
      <w:r w:rsidRPr="00FC4313">
        <w:rPr>
          <w:rFonts w:ascii="Times New Roman" w:hAnsi="Times New Roman"/>
          <w:color w:val="000000"/>
        </w:rPr>
        <w:t xml:space="preserve"> </w:t>
      </w:r>
    </w:p>
    <w:p w:rsidR="00A45918" w:rsidRPr="00FC4313" w:rsidRDefault="00A45918" w:rsidP="00D1756A">
      <w:pPr>
        <w:spacing w:after="0" w:line="240" w:lineRule="auto"/>
        <w:rPr>
          <w:rFonts w:ascii="Times New Roman" w:hAnsi="Times New Roman"/>
          <w:color w:val="000000"/>
        </w:rPr>
      </w:pPr>
      <w:r w:rsidRPr="00FC4313">
        <w:rPr>
          <w:rFonts w:ascii="Times New Roman" w:hAnsi="Times New Roman"/>
          <w:color w:val="000000"/>
        </w:rPr>
        <w:t xml:space="preserve">3.Вести систематическую планомерную работу по подготовке обучающихся выпускных  классов к успешной сдаче ГИА  по русскому языку и литературе. </w:t>
      </w:r>
    </w:p>
    <w:p w:rsidR="00A45918" w:rsidRPr="00FC4313" w:rsidRDefault="00A45918" w:rsidP="00D1756A">
      <w:pPr>
        <w:spacing w:after="0" w:line="240" w:lineRule="auto"/>
        <w:rPr>
          <w:rFonts w:ascii="Times New Roman" w:hAnsi="Times New Roman"/>
          <w:color w:val="000000"/>
        </w:rPr>
      </w:pPr>
    </w:p>
    <w:p w:rsidR="00A45918" w:rsidRPr="00FC4313" w:rsidRDefault="00A45918" w:rsidP="00ED6A80">
      <w:pPr>
        <w:spacing w:after="0" w:line="24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4 Содействовать </w:t>
      </w:r>
      <w:r w:rsidRPr="00FC4313">
        <w:rPr>
          <w:rFonts w:ascii="Times New Roman" w:hAnsi="Times New Roman"/>
          <w:color w:val="000000"/>
        </w:rPr>
        <w:t xml:space="preserve"> раскрытию творческого потенциала учащихся через уроки и внеклассную работу </w:t>
      </w:r>
      <w:r w:rsidRPr="00FC4313">
        <w:rPr>
          <w:rFonts w:ascii="Times New Roman" w:hAnsi="Times New Roman"/>
        </w:rPr>
        <w:t>на основе новых образовательных технологий.</w:t>
      </w:r>
    </w:p>
    <w:p w:rsidR="00A45918" w:rsidRDefault="00A45918" w:rsidP="00747AEF">
      <w:pPr>
        <w:spacing w:before="100" w:beforeAutospacing="1" w:after="100" w:afterAutospacing="1" w:line="240" w:lineRule="auto"/>
        <w:jc w:val="both"/>
        <w:rPr>
          <w:rFonts w:ascii="Times New Roman" w:hAnsi="Times New Roman"/>
        </w:rPr>
      </w:pPr>
      <w:r w:rsidRPr="00FC4313">
        <w:rPr>
          <w:rFonts w:ascii="Times New Roman" w:hAnsi="Times New Roman"/>
        </w:rPr>
        <w:t xml:space="preserve">                                                      </w:t>
      </w:r>
    </w:p>
    <w:p w:rsidR="00A45918" w:rsidRPr="00FC4313" w:rsidRDefault="00A45918" w:rsidP="00747AEF">
      <w:pPr>
        <w:spacing w:before="100" w:beforeAutospacing="1" w:after="100" w:afterAutospacing="1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</w:t>
      </w:r>
      <w:r w:rsidRPr="00FC4313">
        <w:rPr>
          <w:rFonts w:ascii="Times New Roman" w:hAnsi="Times New Roman"/>
        </w:rPr>
        <w:t>Директор МБОУ «СОШ №4:   __________  /Гаврилов Ю.В./</w:t>
      </w:r>
    </w:p>
    <w:p w:rsidR="00A45918" w:rsidRPr="00FC4313" w:rsidRDefault="00A45918" w:rsidP="00747AEF">
      <w:pPr>
        <w:spacing w:after="0"/>
        <w:ind w:left="360"/>
        <w:jc w:val="both"/>
        <w:rPr>
          <w:rFonts w:ascii="Times New Roman" w:hAnsi="Times New Roman"/>
        </w:rPr>
      </w:pPr>
    </w:p>
    <w:p w:rsidR="00A45918" w:rsidRPr="009C06D4" w:rsidRDefault="00A45918" w:rsidP="00747AEF">
      <w:pPr>
        <w:spacing w:after="0"/>
        <w:ind w:left="360"/>
        <w:jc w:val="both"/>
        <w:rPr>
          <w:rFonts w:ascii="Times New Roman" w:hAnsi="Times New Roman"/>
        </w:rPr>
      </w:pPr>
      <w:r w:rsidRPr="00FC4313">
        <w:rPr>
          <w:rFonts w:ascii="Times New Roman" w:hAnsi="Times New Roman"/>
        </w:rPr>
        <w:t xml:space="preserve">                                               Руководитель ШМО:</w:t>
      </w:r>
      <w:r w:rsidRPr="009C06D4">
        <w:rPr>
          <w:rFonts w:ascii="Times New Roman" w:hAnsi="Times New Roman"/>
        </w:rPr>
        <w:t xml:space="preserve"> ___________ / Гришина Л.Н./</w:t>
      </w:r>
    </w:p>
    <w:sectPr w:rsidR="00A45918" w:rsidRPr="009C06D4" w:rsidSect="004161B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OpenSan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14633"/>
    <w:multiLevelType w:val="multilevel"/>
    <w:tmpl w:val="214A9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1810A2"/>
    <w:multiLevelType w:val="multilevel"/>
    <w:tmpl w:val="214A9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5AD4115"/>
    <w:multiLevelType w:val="multilevel"/>
    <w:tmpl w:val="4F803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6875F98"/>
    <w:multiLevelType w:val="hybridMultilevel"/>
    <w:tmpl w:val="FC2A8140"/>
    <w:lvl w:ilvl="0" w:tplc="56103378">
      <w:start w:val="14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17640576"/>
    <w:multiLevelType w:val="multilevel"/>
    <w:tmpl w:val="4F803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22816374"/>
    <w:multiLevelType w:val="multilevel"/>
    <w:tmpl w:val="4F803F1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24435707"/>
    <w:multiLevelType w:val="hybridMultilevel"/>
    <w:tmpl w:val="D2C421C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7">
    <w:nsid w:val="2EFE7F44"/>
    <w:multiLevelType w:val="multilevel"/>
    <w:tmpl w:val="214A9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FB07CED"/>
    <w:multiLevelType w:val="multilevel"/>
    <w:tmpl w:val="214A9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97E37FB"/>
    <w:multiLevelType w:val="multilevel"/>
    <w:tmpl w:val="4F803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4A596B52"/>
    <w:multiLevelType w:val="multilevel"/>
    <w:tmpl w:val="214A9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539305A"/>
    <w:multiLevelType w:val="multilevel"/>
    <w:tmpl w:val="4F803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7A03229E"/>
    <w:multiLevelType w:val="multilevel"/>
    <w:tmpl w:val="4F803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10"/>
  </w:num>
  <w:num w:numId="4">
    <w:abstractNumId w:val="12"/>
  </w:num>
  <w:num w:numId="5">
    <w:abstractNumId w:val="9"/>
  </w:num>
  <w:num w:numId="6">
    <w:abstractNumId w:val="2"/>
  </w:num>
  <w:num w:numId="7">
    <w:abstractNumId w:val="8"/>
  </w:num>
  <w:num w:numId="8">
    <w:abstractNumId w:val="11"/>
  </w:num>
  <w:num w:numId="9">
    <w:abstractNumId w:val="1"/>
  </w:num>
  <w:num w:numId="10">
    <w:abstractNumId w:val="5"/>
  </w:num>
  <w:num w:numId="11">
    <w:abstractNumId w:val="0"/>
  </w:num>
  <w:num w:numId="12">
    <w:abstractNumId w:val="7"/>
  </w:num>
  <w:num w:numId="1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F3157"/>
    <w:rsid w:val="00001855"/>
    <w:rsid w:val="0000224C"/>
    <w:rsid w:val="000035CB"/>
    <w:rsid w:val="00004689"/>
    <w:rsid w:val="000046C1"/>
    <w:rsid w:val="0000585C"/>
    <w:rsid w:val="00005E70"/>
    <w:rsid w:val="000063D2"/>
    <w:rsid w:val="0001022E"/>
    <w:rsid w:val="00011691"/>
    <w:rsid w:val="00011708"/>
    <w:rsid w:val="00011794"/>
    <w:rsid w:val="0001573C"/>
    <w:rsid w:val="00017206"/>
    <w:rsid w:val="000176CF"/>
    <w:rsid w:val="000203EB"/>
    <w:rsid w:val="000206B2"/>
    <w:rsid w:val="000213AB"/>
    <w:rsid w:val="00021DB9"/>
    <w:rsid w:val="00021DFB"/>
    <w:rsid w:val="00022080"/>
    <w:rsid w:val="000229CB"/>
    <w:rsid w:val="00023154"/>
    <w:rsid w:val="00023BAE"/>
    <w:rsid w:val="00024229"/>
    <w:rsid w:val="00024A8B"/>
    <w:rsid w:val="00025030"/>
    <w:rsid w:val="00027216"/>
    <w:rsid w:val="00031C2C"/>
    <w:rsid w:val="00032B8A"/>
    <w:rsid w:val="00032C5C"/>
    <w:rsid w:val="00032E22"/>
    <w:rsid w:val="00035703"/>
    <w:rsid w:val="0003591D"/>
    <w:rsid w:val="000365EF"/>
    <w:rsid w:val="00040153"/>
    <w:rsid w:val="000411F9"/>
    <w:rsid w:val="000427DA"/>
    <w:rsid w:val="0004414E"/>
    <w:rsid w:val="000442FF"/>
    <w:rsid w:val="00044698"/>
    <w:rsid w:val="00046E6B"/>
    <w:rsid w:val="000474BF"/>
    <w:rsid w:val="000479D9"/>
    <w:rsid w:val="00050BEE"/>
    <w:rsid w:val="00051DFC"/>
    <w:rsid w:val="000536E2"/>
    <w:rsid w:val="00053F39"/>
    <w:rsid w:val="0005478C"/>
    <w:rsid w:val="000557EB"/>
    <w:rsid w:val="0005693E"/>
    <w:rsid w:val="00057414"/>
    <w:rsid w:val="0005763B"/>
    <w:rsid w:val="000613BE"/>
    <w:rsid w:val="00062C5E"/>
    <w:rsid w:val="0006596E"/>
    <w:rsid w:val="00067408"/>
    <w:rsid w:val="00071944"/>
    <w:rsid w:val="00071C1B"/>
    <w:rsid w:val="00072BA9"/>
    <w:rsid w:val="00072EC0"/>
    <w:rsid w:val="00080139"/>
    <w:rsid w:val="00080F67"/>
    <w:rsid w:val="0008235A"/>
    <w:rsid w:val="00082B0B"/>
    <w:rsid w:val="000841D0"/>
    <w:rsid w:val="000866BC"/>
    <w:rsid w:val="00086BDB"/>
    <w:rsid w:val="00086C33"/>
    <w:rsid w:val="00086FDE"/>
    <w:rsid w:val="0009405E"/>
    <w:rsid w:val="00095FCE"/>
    <w:rsid w:val="00097813"/>
    <w:rsid w:val="000A0E1E"/>
    <w:rsid w:val="000A0F38"/>
    <w:rsid w:val="000A157B"/>
    <w:rsid w:val="000A2D31"/>
    <w:rsid w:val="000A3D05"/>
    <w:rsid w:val="000A511B"/>
    <w:rsid w:val="000A54F0"/>
    <w:rsid w:val="000A5CF4"/>
    <w:rsid w:val="000A684D"/>
    <w:rsid w:val="000B177F"/>
    <w:rsid w:val="000B1FA1"/>
    <w:rsid w:val="000B2A53"/>
    <w:rsid w:val="000B2BF5"/>
    <w:rsid w:val="000B335E"/>
    <w:rsid w:val="000B3CAB"/>
    <w:rsid w:val="000B3D61"/>
    <w:rsid w:val="000B53FC"/>
    <w:rsid w:val="000B61B8"/>
    <w:rsid w:val="000B6707"/>
    <w:rsid w:val="000B70E8"/>
    <w:rsid w:val="000C0A64"/>
    <w:rsid w:val="000C18CB"/>
    <w:rsid w:val="000C334C"/>
    <w:rsid w:val="000C4C5C"/>
    <w:rsid w:val="000C5882"/>
    <w:rsid w:val="000C6917"/>
    <w:rsid w:val="000C7496"/>
    <w:rsid w:val="000D0470"/>
    <w:rsid w:val="000D052E"/>
    <w:rsid w:val="000D0FC7"/>
    <w:rsid w:val="000D2CB0"/>
    <w:rsid w:val="000D3545"/>
    <w:rsid w:val="000D6F51"/>
    <w:rsid w:val="000D74CE"/>
    <w:rsid w:val="000D79DB"/>
    <w:rsid w:val="000E03D9"/>
    <w:rsid w:val="000E0F08"/>
    <w:rsid w:val="000E3972"/>
    <w:rsid w:val="000E47F2"/>
    <w:rsid w:val="000E5ACE"/>
    <w:rsid w:val="000E6151"/>
    <w:rsid w:val="000F020F"/>
    <w:rsid w:val="000F057D"/>
    <w:rsid w:val="000F0A50"/>
    <w:rsid w:val="000F1EC6"/>
    <w:rsid w:val="000F24AB"/>
    <w:rsid w:val="000F36E4"/>
    <w:rsid w:val="000F3B2F"/>
    <w:rsid w:val="000F68FF"/>
    <w:rsid w:val="00100174"/>
    <w:rsid w:val="001003CC"/>
    <w:rsid w:val="0010189B"/>
    <w:rsid w:val="00102766"/>
    <w:rsid w:val="00102951"/>
    <w:rsid w:val="00102D2B"/>
    <w:rsid w:val="00103A0E"/>
    <w:rsid w:val="00103F6A"/>
    <w:rsid w:val="00104C83"/>
    <w:rsid w:val="001058B4"/>
    <w:rsid w:val="00111D26"/>
    <w:rsid w:val="00112893"/>
    <w:rsid w:val="00112B21"/>
    <w:rsid w:val="001140DF"/>
    <w:rsid w:val="001152DF"/>
    <w:rsid w:val="00116F7E"/>
    <w:rsid w:val="00116FB2"/>
    <w:rsid w:val="00117E23"/>
    <w:rsid w:val="0012023E"/>
    <w:rsid w:val="00122B64"/>
    <w:rsid w:val="0012403A"/>
    <w:rsid w:val="00124D55"/>
    <w:rsid w:val="00125B60"/>
    <w:rsid w:val="001261C0"/>
    <w:rsid w:val="00127EE3"/>
    <w:rsid w:val="0013049D"/>
    <w:rsid w:val="0013051B"/>
    <w:rsid w:val="00130ECC"/>
    <w:rsid w:val="00131346"/>
    <w:rsid w:val="00131EA5"/>
    <w:rsid w:val="001326E7"/>
    <w:rsid w:val="00133485"/>
    <w:rsid w:val="00134415"/>
    <w:rsid w:val="00134825"/>
    <w:rsid w:val="00135DE4"/>
    <w:rsid w:val="00136B94"/>
    <w:rsid w:val="00140CE9"/>
    <w:rsid w:val="00142417"/>
    <w:rsid w:val="00142700"/>
    <w:rsid w:val="00142846"/>
    <w:rsid w:val="0014391B"/>
    <w:rsid w:val="00144A26"/>
    <w:rsid w:val="00147A1B"/>
    <w:rsid w:val="0015061D"/>
    <w:rsid w:val="001513A3"/>
    <w:rsid w:val="001516CF"/>
    <w:rsid w:val="001523F6"/>
    <w:rsid w:val="00153897"/>
    <w:rsid w:val="00153A05"/>
    <w:rsid w:val="001545CD"/>
    <w:rsid w:val="00155E0E"/>
    <w:rsid w:val="00156180"/>
    <w:rsid w:val="00156A84"/>
    <w:rsid w:val="00157A9E"/>
    <w:rsid w:val="00157AE8"/>
    <w:rsid w:val="00157B30"/>
    <w:rsid w:val="00161E03"/>
    <w:rsid w:val="00162AAF"/>
    <w:rsid w:val="001637F9"/>
    <w:rsid w:val="00163883"/>
    <w:rsid w:val="0016482B"/>
    <w:rsid w:val="00165002"/>
    <w:rsid w:val="00165773"/>
    <w:rsid w:val="00167642"/>
    <w:rsid w:val="0017190B"/>
    <w:rsid w:val="00173A1C"/>
    <w:rsid w:val="0017559A"/>
    <w:rsid w:val="0018191E"/>
    <w:rsid w:val="0018318C"/>
    <w:rsid w:val="00183372"/>
    <w:rsid w:val="001838A3"/>
    <w:rsid w:val="00185A97"/>
    <w:rsid w:val="001865DC"/>
    <w:rsid w:val="00186B14"/>
    <w:rsid w:val="00186FF8"/>
    <w:rsid w:val="00190555"/>
    <w:rsid w:val="00191617"/>
    <w:rsid w:val="00192AD7"/>
    <w:rsid w:val="00193185"/>
    <w:rsid w:val="001932C0"/>
    <w:rsid w:val="0019342D"/>
    <w:rsid w:val="00193638"/>
    <w:rsid w:val="0019463E"/>
    <w:rsid w:val="00194A18"/>
    <w:rsid w:val="00194C11"/>
    <w:rsid w:val="00194C24"/>
    <w:rsid w:val="00195430"/>
    <w:rsid w:val="00197B7B"/>
    <w:rsid w:val="001A12FC"/>
    <w:rsid w:val="001A147C"/>
    <w:rsid w:val="001A2B20"/>
    <w:rsid w:val="001A367B"/>
    <w:rsid w:val="001A416D"/>
    <w:rsid w:val="001A531F"/>
    <w:rsid w:val="001A5C3E"/>
    <w:rsid w:val="001B17EC"/>
    <w:rsid w:val="001B19A4"/>
    <w:rsid w:val="001B2FBC"/>
    <w:rsid w:val="001B3036"/>
    <w:rsid w:val="001B32A1"/>
    <w:rsid w:val="001B3648"/>
    <w:rsid w:val="001B3A5B"/>
    <w:rsid w:val="001B46DD"/>
    <w:rsid w:val="001B5BF7"/>
    <w:rsid w:val="001B5CC0"/>
    <w:rsid w:val="001B6F01"/>
    <w:rsid w:val="001B783B"/>
    <w:rsid w:val="001C06B5"/>
    <w:rsid w:val="001C207F"/>
    <w:rsid w:val="001C33ED"/>
    <w:rsid w:val="001C507D"/>
    <w:rsid w:val="001C64A6"/>
    <w:rsid w:val="001C71F2"/>
    <w:rsid w:val="001C71FF"/>
    <w:rsid w:val="001D0250"/>
    <w:rsid w:val="001D069F"/>
    <w:rsid w:val="001D0D52"/>
    <w:rsid w:val="001D149F"/>
    <w:rsid w:val="001D184A"/>
    <w:rsid w:val="001D1D44"/>
    <w:rsid w:val="001D2FFC"/>
    <w:rsid w:val="001D5640"/>
    <w:rsid w:val="001D5A5A"/>
    <w:rsid w:val="001D6606"/>
    <w:rsid w:val="001E3AB8"/>
    <w:rsid w:val="001E604B"/>
    <w:rsid w:val="001F08B2"/>
    <w:rsid w:val="001F0A2A"/>
    <w:rsid w:val="001F0AD5"/>
    <w:rsid w:val="001F1396"/>
    <w:rsid w:val="001F1D33"/>
    <w:rsid w:val="001F206E"/>
    <w:rsid w:val="001F286D"/>
    <w:rsid w:val="001F2A53"/>
    <w:rsid w:val="001F3261"/>
    <w:rsid w:val="001F3C20"/>
    <w:rsid w:val="001F4875"/>
    <w:rsid w:val="001F4E2D"/>
    <w:rsid w:val="001F53EF"/>
    <w:rsid w:val="001F6790"/>
    <w:rsid w:val="001F6E50"/>
    <w:rsid w:val="002002B4"/>
    <w:rsid w:val="002009E9"/>
    <w:rsid w:val="00200DDF"/>
    <w:rsid w:val="00202279"/>
    <w:rsid w:val="00202F42"/>
    <w:rsid w:val="002035D3"/>
    <w:rsid w:val="00204833"/>
    <w:rsid w:val="002077EE"/>
    <w:rsid w:val="00207F2E"/>
    <w:rsid w:val="00210745"/>
    <w:rsid w:val="0021140C"/>
    <w:rsid w:val="00212A86"/>
    <w:rsid w:val="00213A4D"/>
    <w:rsid w:val="00213D94"/>
    <w:rsid w:val="002140F6"/>
    <w:rsid w:val="00215AF4"/>
    <w:rsid w:val="00217A3C"/>
    <w:rsid w:val="00221E54"/>
    <w:rsid w:val="00222E11"/>
    <w:rsid w:val="0022357D"/>
    <w:rsid w:val="002240FD"/>
    <w:rsid w:val="002242F8"/>
    <w:rsid w:val="00224708"/>
    <w:rsid w:val="00224D2C"/>
    <w:rsid w:val="00225195"/>
    <w:rsid w:val="00225E1F"/>
    <w:rsid w:val="00226690"/>
    <w:rsid w:val="00227C49"/>
    <w:rsid w:val="00232DCD"/>
    <w:rsid w:val="0023323F"/>
    <w:rsid w:val="00233BE5"/>
    <w:rsid w:val="00234569"/>
    <w:rsid w:val="00234720"/>
    <w:rsid w:val="00234EE5"/>
    <w:rsid w:val="00235595"/>
    <w:rsid w:val="00236976"/>
    <w:rsid w:val="00236ED2"/>
    <w:rsid w:val="00237677"/>
    <w:rsid w:val="00240CE9"/>
    <w:rsid w:val="0024126C"/>
    <w:rsid w:val="0024185A"/>
    <w:rsid w:val="002428E3"/>
    <w:rsid w:val="00242B2E"/>
    <w:rsid w:val="002430BA"/>
    <w:rsid w:val="00243F8F"/>
    <w:rsid w:val="00244C6C"/>
    <w:rsid w:val="0024525B"/>
    <w:rsid w:val="00245B3A"/>
    <w:rsid w:val="002463A7"/>
    <w:rsid w:val="00247577"/>
    <w:rsid w:val="00252024"/>
    <w:rsid w:val="002520DE"/>
    <w:rsid w:val="00253173"/>
    <w:rsid w:val="002538AD"/>
    <w:rsid w:val="00255778"/>
    <w:rsid w:val="00257D1D"/>
    <w:rsid w:val="00260CB7"/>
    <w:rsid w:val="00260F83"/>
    <w:rsid w:val="002618B6"/>
    <w:rsid w:val="00261C28"/>
    <w:rsid w:val="00264F1A"/>
    <w:rsid w:val="00265DCB"/>
    <w:rsid w:val="00265DD3"/>
    <w:rsid w:val="00267C40"/>
    <w:rsid w:val="002710C0"/>
    <w:rsid w:val="00271447"/>
    <w:rsid w:val="00273BF0"/>
    <w:rsid w:val="0027497A"/>
    <w:rsid w:val="002765E1"/>
    <w:rsid w:val="002777E1"/>
    <w:rsid w:val="00280F36"/>
    <w:rsid w:val="00282F1A"/>
    <w:rsid w:val="0028455D"/>
    <w:rsid w:val="00284593"/>
    <w:rsid w:val="002868C5"/>
    <w:rsid w:val="00286EE2"/>
    <w:rsid w:val="00287111"/>
    <w:rsid w:val="00290012"/>
    <w:rsid w:val="00290340"/>
    <w:rsid w:val="00290558"/>
    <w:rsid w:val="0029102F"/>
    <w:rsid w:val="0029104E"/>
    <w:rsid w:val="0029326C"/>
    <w:rsid w:val="00294033"/>
    <w:rsid w:val="00294041"/>
    <w:rsid w:val="00294430"/>
    <w:rsid w:val="00295498"/>
    <w:rsid w:val="00295517"/>
    <w:rsid w:val="00296949"/>
    <w:rsid w:val="002977B7"/>
    <w:rsid w:val="002A1075"/>
    <w:rsid w:val="002A1C35"/>
    <w:rsid w:val="002A2D88"/>
    <w:rsid w:val="002A3490"/>
    <w:rsid w:val="002A50CB"/>
    <w:rsid w:val="002A54CC"/>
    <w:rsid w:val="002A5B1F"/>
    <w:rsid w:val="002A5BE9"/>
    <w:rsid w:val="002A5F07"/>
    <w:rsid w:val="002A76D7"/>
    <w:rsid w:val="002A7EA4"/>
    <w:rsid w:val="002B099F"/>
    <w:rsid w:val="002B0A17"/>
    <w:rsid w:val="002B108A"/>
    <w:rsid w:val="002B1CFA"/>
    <w:rsid w:val="002B2299"/>
    <w:rsid w:val="002B2573"/>
    <w:rsid w:val="002B4869"/>
    <w:rsid w:val="002B497E"/>
    <w:rsid w:val="002B49AB"/>
    <w:rsid w:val="002B70AE"/>
    <w:rsid w:val="002B7BE5"/>
    <w:rsid w:val="002C1257"/>
    <w:rsid w:val="002C1BA0"/>
    <w:rsid w:val="002C1C14"/>
    <w:rsid w:val="002C25F9"/>
    <w:rsid w:val="002C34D3"/>
    <w:rsid w:val="002C4C19"/>
    <w:rsid w:val="002C4EC1"/>
    <w:rsid w:val="002C55B6"/>
    <w:rsid w:val="002C5CD2"/>
    <w:rsid w:val="002D0132"/>
    <w:rsid w:val="002D066C"/>
    <w:rsid w:val="002D0952"/>
    <w:rsid w:val="002D09F2"/>
    <w:rsid w:val="002D15C7"/>
    <w:rsid w:val="002D27AB"/>
    <w:rsid w:val="002D308C"/>
    <w:rsid w:val="002D35A7"/>
    <w:rsid w:val="002D382A"/>
    <w:rsid w:val="002D42D1"/>
    <w:rsid w:val="002D74CE"/>
    <w:rsid w:val="002D78B2"/>
    <w:rsid w:val="002E0FC6"/>
    <w:rsid w:val="002E5952"/>
    <w:rsid w:val="002E7290"/>
    <w:rsid w:val="002E7DFA"/>
    <w:rsid w:val="002F097A"/>
    <w:rsid w:val="002F1A54"/>
    <w:rsid w:val="002F30F0"/>
    <w:rsid w:val="002F4938"/>
    <w:rsid w:val="002F4D18"/>
    <w:rsid w:val="002F6132"/>
    <w:rsid w:val="002F797B"/>
    <w:rsid w:val="0030012D"/>
    <w:rsid w:val="0030134F"/>
    <w:rsid w:val="003014E5"/>
    <w:rsid w:val="003019BD"/>
    <w:rsid w:val="00302D88"/>
    <w:rsid w:val="00303075"/>
    <w:rsid w:val="0030334A"/>
    <w:rsid w:val="003038D5"/>
    <w:rsid w:val="00304981"/>
    <w:rsid w:val="00304FCD"/>
    <w:rsid w:val="00305474"/>
    <w:rsid w:val="003100F8"/>
    <w:rsid w:val="003101A6"/>
    <w:rsid w:val="00310C5F"/>
    <w:rsid w:val="00311B9E"/>
    <w:rsid w:val="00313031"/>
    <w:rsid w:val="00315532"/>
    <w:rsid w:val="00315835"/>
    <w:rsid w:val="003159B9"/>
    <w:rsid w:val="00315D0B"/>
    <w:rsid w:val="00315DEB"/>
    <w:rsid w:val="0031695D"/>
    <w:rsid w:val="00317784"/>
    <w:rsid w:val="00320BAF"/>
    <w:rsid w:val="003217F7"/>
    <w:rsid w:val="00321D11"/>
    <w:rsid w:val="00321D14"/>
    <w:rsid w:val="0032342F"/>
    <w:rsid w:val="00324D09"/>
    <w:rsid w:val="00325669"/>
    <w:rsid w:val="00325AD0"/>
    <w:rsid w:val="00325B94"/>
    <w:rsid w:val="0032629C"/>
    <w:rsid w:val="00327AAC"/>
    <w:rsid w:val="00330186"/>
    <w:rsid w:val="00330701"/>
    <w:rsid w:val="003312EE"/>
    <w:rsid w:val="00331419"/>
    <w:rsid w:val="003314BC"/>
    <w:rsid w:val="003317A5"/>
    <w:rsid w:val="003320C2"/>
    <w:rsid w:val="00332A76"/>
    <w:rsid w:val="00332C03"/>
    <w:rsid w:val="0033417D"/>
    <w:rsid w:val="00334F94"/>
    <w:rsid w:val="00335661"/>
    <w:rsid w:val="00336FCC"/>
    <w:rsid w:val="00337444"/>
    <w:rsid w:val="0033757F"/>
    <w:rsid w:val="00337A54"/>
    <w:rsid w:val="003414B9"/>
    <w:rsid w:val="003428D8"/>
    <w:rsid w:val="00345224"/>
    <w:rsid w:val="003458BB"/>
    <w:rsid w:val="00345ADF"/>
    <w:rsid w:val="00345B8D"/>
    <w:rsid w:val="003466C1"/>
    <w:rsid w:val="003469BE"/>
    <w:rsid w:val="00346B5D"/>
    <w:rsid w:val="00346D5E"/>
    <w:rsid w:val="003470E4"/>
    <w:rsid w:val="00347F8F"/>
    <w:rsid w:val="003532C6"/>
    <w:rsid w:val="00353863"/>
    <w:rsid w:val="00355979"/>
    <w:rsid w:val="00355BB4"/>
    <w:rsid w:val="00357BAF"/>
    <w:rsid w:val="00357E60"/>
    <w:rsid w:val="0036039C"/>
    <w:rsid w:val="00361940"/>
    <w:rsid w:val="00361CBA"/>
    <w:rsid w:val="00362A0D"/>
    <w:rsid w:val="00363F08"/>
    <w:rsid w:val="003651D6"/>
    <w:rsid w:val="003654F9"/>
    <w:rsid w:val="00365A2F"/>
    <w:rsid w:val="00367051"/>
    <w:rsid w:val="00371E75"/>
    <w:rsid w:val="00372BDB"/>
    <w:rsid w:val="00373553"/>
    <w:rsid w:val="00374225"/>
    <w:rsid w:val="00374ED0"/>
    <w:rsid w:val="00374F81"/>
    <w:rsid w:val="003800A8"/>
    <w:rsid w:val="00380D99"/>
    <w:rsid w:val="00382DFF"/>
    <w:rsid w:val="0038358F"/>
    <w:rsid w:val="003845BD"/>
    <w:rsid w:val="0038488C"/>
    <w:rsid w:val="003900CE"/>
    <w:rsid w:val="003900F7"/>
    <w:rsid w:val="00390FD5"/>
    <w:rsid w:val="003912CF"/>
    <w:rsid w:val="00392F11"/>
    <w:rsid w:val="003949C2"/>
    <w:rsid w:val="00395640"/>
    <w:rsid w:val="0039617A"/>
    <w:rsid w:val="00396B59"/>
    <w:rsid w:val="00397945"/>
    <w:rsid w:val="00397D29"/>
    <w:rsid w:val="003A045D"/>
    <w:rsid w:val="003A06ED"/>
    <w:rsid w:val="003A2E49"/>
    <w:rsid w:val="003A47F3"/>
    <w:rsid w:val="003A4E6F"/>
    <w:rsid w:val="003A6DBE"/>
    <w:rsid w:val="003B075A"/>
    <w:rsid w:val="003B1148"/>
    <w:rsid w:val="003B33BE"/>
    <w:rsid w:val="003B4CF6"/>
    <w:rsid w:val="003B5CCD"/>
    <w:rsid w:val="003B64E8"/>
    <w:rsid w:val="003B66C7"/>
    <w:rsid w:val="003B7282"/>
    <w:rsid w:val="003B7678"/>
    <w:rsid w:val="003C076F"/>
    <w:rsid w:val="003C0AAB"/>
    <w:rsid w:val="003C23C1"/>
    <w:rsid w:val="003C3B35"/>
    <w:rsid w:val="003C450C"/>
    <w:rsid w:val="003C5D93"/>
    <w:rsid w:val="003C6F88"/>
    <w:rsid w:val="003D0242"/>
    <w:rsid w:val="003D1CA1"/>
    <w:rsid w:val="003D367B"/>
    <w:rsid w:val="003D54F6"/>
    <w:rsid w:val="003D76FF"/>
    <w:rsid w:val="003D7D0F"/>
    <w:rsid w:val="003E0026"/>
    <w:rsid w:val="003E0070"/>
    <w:rsid w:val="003E16EA"/>
    <w:rsid w:val="003E1958"/>
    <w:rsid w:val="003E2AC4"/>
    <w:rsid w:val="003E2E77"/>
    <w:rsid w:val="003E396C"/>
    <w:rsid w:val="003E3F21"/>
    <w:rsid w:val="003E40C7"/>
    <w:rsid w:val="003E51B2"/>
    <w:rsid w:val="003E53BD"/>
    <w:rsid w:val="003E5699"/>
    <w:rsid w:val="003E777F"/>
    <w:rsid w:val="003F1045"/>
    <w:rsid w:val="003F1E79"/>
    <w:rsid w:val="003F201E"/>
    <w:rsid w:val="003F29DA"/>
    <w:rsid w:val="003F29E0"/>
    <w:rsid w:val="003F5F7B"/>
    <w:rsid w:val="003F6E75"/>
    <w:rsid w:val="00401194"/>
    <w:rsid w:val="0040215A"/>
    <w:rsid w:val="004035DE"/>
    <w:rsid w:val="004044A1"/>
    <w:rsid w:val="00405E23"/>
    <w:rsid w:val="004062D5"/>
    <w:rsid w:val="004076A8"/>
    <w:rsid w:val="004105C3"/>
    <w:rsid w:val="0041113F"/>
    <w:rsid w:val="00411F69"/>
    <w:rsid w:val="004125C5"/>
    <w:rsid w:val="00413108"/>
    <w:rsid w:val="004133FD"/>
    <w:rsid w:val="0041432A"/>
    <w:rsid w:val="004145C0"/>
    <w:rsid w:val="00415CB6"/>
    <w:rsid w:val="0041600F"/>
    <w:rsid w:val="004161BC"/>
    <w:rsid w:val="0041785E"/>
    <w:rsid w:val="00420FE0"/>
    <w:rsid w:val="0042202E"/>
    <w:rsid w:val="00422780"/>
    <w:rsid w:val="00423061"/>
    <w:rsid w:val="0042348C"/>
    <w:rsid w:val="0042368D"/>
    <w:rsid w:val="0042473B"/>
    <w:rsid w:val="00424921"/>
    <w:rsid w:val="00424C09"/>
    <w:rsid w:val="0042525C"/>
    <w:rsid w:val="00425D4F"/>
    <w:rsid w:val="00426153"/>
    <w:rsid w:val="0043162A"/>
    <w:rsid w:val="0043274E"/>
    <w:rsid w:val="00432E24"/>
    <w:rsid w:val="004339E8"/>
    <w:rsid w:val="00434885"/>
    <w:rsid w:val="00436089"/>
    <w:rsid w:val="00437691"/>
    <w:rsid w:val="0044344F"/>
    <w:rsid w:val="004437A3"/>
    <w:rsid w:val="00444D12"/>
    <w:rsid w:val="00445ADD"/>
    <w:rsid w:val="004460E7"/>
    <w:rsid w:val="00446EBA"/>
    <w:rsid w:val="00447B3E"/>
    <w:rsid w:val="00447C79"/>
    <w:rsid w:val="00447DA4"/>
    <w:rsid w:val="00447FAF"/>
    <w:rsid w:val="004507C7"/>
    <w:rsid w:val="00450D6F"/>
    <w:rsid w:val="004515A1"/>
    <w:rsid w:val="00452D7D"/>
    <w:rsid w:val="00452E89"/>
    <w:rsid w:val="00453176"/>
    <w:rsid w:val="00456220"/>
    <w:rsid w:val="00457766"/>
    <w:rsid w:val="00460085"/>
    <w:rsid w:val="00460CB8"/>
    <w:rsid w:val="0046195E"/>
    <w:rsid w:val="00461EF9"/>
    <w:rsid w:val="00462006"/>
    <w:rsid w:val="00462E9F"/>
    <w:rsid w:val="00463348"/>
    <w:rsid w:val="00464654"/>
    <w:rsid w:val="004650E0"/>
    <w:rsid w:val="00465441"/>
    <w:rsid w:val="004662AF"/>
    <w:rsid w:val="0046638A"/>
    <w:rsid w:val="00466D8B"/>
    <w:rsid w:val="0046751E"/>
    <w:rsid w:val="004703B8"/>
    <w:rsid w:val="00470412"/>
    <w:rsid w:val="004707CA"/>
    <w:rsid w:val="00470F23"/>
    <w:rsid w:val="00471197"/>
    <w:rsid w:val="00480C75"/>
    <w:rsid w:val="00480C9E"/>
    <w:rsid w:val="00480E4B"/>
    <w:rsid w:val="0048215E"/>
    <w:rsid w:val="00483E5F"/>
    <w:rsid w:val="00484966"/>
    <w:rsid w:val="00485019"/>
    <w:rsid w:val="004859A2"/>
    <w:rsid w:val="00486725"/>
    <w:rsid w:val="00486FFF"/>
    <w:rsid w:val="004871B2"/>
    <w:rsid w:val="00487652"/>
    <w:rsid w:val="0048766F"/>
    <w:rsid w:val="00490DC0"/>
    <w:rsid w:val="00490FF4"/>
    <w:rsid w:val="00491630"/>
    <w:rsid w:val="004927BD"/>
    <w:rsid w:val="00492CB5"/>
    <w:rsid w:val="00494B9C"/>
    <w:rsid w:val="00497689"/>
    <w:rsid w:val="004A05F8"/>
    <w:rsid w:val="004A0CC9"/>
    <w:rsid w:val="004A1E46"/>
    <w:rsid w:val="004A2CB8"/>
    <w:rsid w:val="004A3DBE"/>
    <w:rsid w:val="004A5A75"/>
    <w:rsid w:val="004A6A13"/>
    <w:rsid w:val="004A7893"/>
    <w:rsid w:val="004B2954"/>
    <w:rsid w:val="004B471D"/>
    <w:rsid w:val="004B5E44"/>
    <w:rsid w:val="004B6172"/>
    <w:rsid w:val="004B68C4"/>
    <w:rsid w:val="004B7720"/>
    <w:rsid w:val="004B7915"/>
    <w:rsid w:val="004B7AEB"/>
    <w:rsid w:val="004C020C"/>
    <w:rsid w:val="004C0286"/>
    <w:rsid w:val="004C0C48"/>
    <w:rsid w:val="004C10DA"/>
    <w:rsid w:val="004C207E"/>
    <w:rsid w:val="004C30C5"/>
    <w:rsid w:val="004C3294"/>
    <w:rsid w:val="004C35AE"/>
    <w:rsid w:val="004C3704"/>
    <w:rsid w:val="004C593B"/>
    <w:rsid w:val="004C6345"/>
    <w:rsid w:val="004C6958"/>
    <w:rsid w:val="004C78C7"/>
    <w:rsid w:val="004C7EAC"/>
    <w:rsid w:val="004D0B61"/>
    <w:rsid w:val="004D75C0"/>
    <w:rsid w:val="004D75CF"/>
    <w:rsid w:val="004E2B93"/>
    <w:rsid w:val="004E3EA1"/>
    <w:rsid w:val="004E68F3"/>
    <w:rsid w:val="004E6F1D"/>
    <w:rsid w:val="004F2529"/>
    <w:rsid w:val="004F463E"/>
    <w:rsid w:val="004F46DA"/>
    <w:rsid w:val="004F4911"/>
    <w:rsid w:val="004F546C"/>
    <w:rsid w:val="004F57F4"/>
    <w:rsid w:val="004F7E4E"/>
    <w:rsid w:val="00500625"/>
    <w:rsid w:val="005022AE"/>
    <w:rsid w:val="00502D5A"/>
    <w:rsid w:val="00503CAB"/>
    <w:rsid w:val="00505B45"/>
    <w:rsid w:val="00507BBC"/>
    <w:rsid w:val="00510937"/>
    <w:rsid w:val="005110F0"/>
    <w:rsid w:val="00511324"/>
    <w:rsid w:val="00511BB2"/>
    <w:rsid w:val="005139AE"/>
    <w:rsid w:val="00514FC1"/>
    <w:rsid w:val="00515477"/>
    <w:rsid w:val="00515A51"/>
    <w:rsid w:val="005173D5"/>
    <w:rsid w:val="0052049D"/>
    <w:rsid w:val="005209D8"/>
    <w:rsid w:val="00520B4A"/>
    <w:rsid w:val="00523C8F"/>
    <w:rsid w:val="00526B0F"/>
    <w:rsid w:val="005276B0"/>
    <w:rsid w:val="005322AB"/>
    <w:rsid w:val="0053231D"/>
    <w:rsid w:val="0053240D"/>
    <w:rsid w:val="00533660"/>
    <w:rsid w:val="00533B00"/>
    <w:rsid w:val="00533B97"/>
    <w:rsid w:val="0053437D"/>
    <w:rsid w:val="005373AB"/>
    <w:rsid w:val="0053747D"/>
    <w:rsid w:val="005405F3"/>
    <w:rsid w:val="00541A83"/>
    <w:rsid w:val="00542041"/>
    <w:rsid w:val="00546027"/>
    <w:rsid w:val="005472AB"/>
    <w:rsid w:val="00547711"/>
    <w:rsid w:val="0054778F"/>
    <w:rsid w:val="00550F69"/>
    <w:rsid w:val="00551218"/>
    <w:rsid w:val="00551271"/>
    <w:rsid w:val="00552263"/>
    <w:rsid w:val="00553217"/>
    <w:rsid w:val="00553847"/>
    <w:rsid w:val="00554CD8"/>
    <w:rsid w:val="00555829"/>
    <w:rsid w:val="00556AE4"/>
    <w:rsid w:val="005575F7"/>
    <w:rsid w:val="005578EB"/>
    <w:rsid w:val="00557C28"/>
    <w:rsid w:val="00557E5F"/>
    <w:rsid w:val="00560DEC"/>
    <w:rsid w:val="00560E7C"/>
    <w:rsid w:val="00560F8C"/>
    <w:rsid w:val="005630B5"/>
    <w:rsid w:val="00563741"/>
    <w:rsid w:val="00563A24"/>
    <w:rsid w:val="00564135"/>
    <w:rsid w:val="005648C0"/>
    <w:rsid w:val="00565105"/>
    <w:rsid w:val="00565478"/>
    <w:rsid w:val="00565AA8"/>
    <w:rsid w:val="00565C7C"/>
    <w:rsid w:val="00565DD7"/>
    <w:rsid w:val="0056735D"/>
    <w:rsid w:val="00567AC0"/>
    <w:rsid w:val="005705E0"/>
    <w:rsid w:val="005706B6"/>
    <w:rsid w:val="00572C8B"/>
    <w:rsid w:val="00572FCA"/>
    <w:rsid w:val="00574422"/>
    <w:rsid w:val="00576850"/>
    <w:rsid w:val="00580773"/>
    <w:rsid w:val="00581DFE"/>
    <w:rsid w:val="00581E39"/>
    <w:rsid w:val="00582BD3"/>
    <w:rsid w:val="00584737"/>
    <w:rsid w:val="005847BD"/>
    <w:rsid w:val="00584A2C"/>
    <w:rsid w:val="005868CD"/>
    <w:rsid w:val="005877C4"/>
    <w:rsid w:val="0059351B"/>
    <w:rsid w:val="00594222"/>
    <w:rsid w:val="00594A0F"/>
    <w:rsid w:val="00594FF2"/>
    <w:rsid w:val="00595E75"/>
    <w:rsid w:val="005976BE"/>
    <w:rsid w:val="005A01AE"/>
    <w:rsid w:val="005A15E9"/>
    <w:rsid w:val="005A1660"/>
    <w:rsid w:val="005A26A7"/>
    <w:rsid w:val="005A2EB9"/>
    <w:rsid w:val="005A3E9E"/>
    <w:rsid w:val="005A4C72"/>
    <w:rsid w:val="005B20C0"/>
    <w:rsid w:val="005B406D"/>
    <w:rsid w:val="005B4B2D"/>
    <w:rsid w:val="005B4B92"/>
    <w:rsid w:val="005B5138"/>
    <w:rsid w:val="005B5DDE"/>
    <w:rsid w:val="005B64BF"/>
    <w:rsid w:val="005C0A8A"/>
    <w:rsid w:val="005C18AF"/>
    <w:rsid w:val="005C3FDC"/>
    <w:rsid w:val="005C4F5D"/>
    <w:rsid w:val="005C5D50"/>
    <w:rsid w:val="005C7260"/>
    <w:rsid w:val="005D0B4C"/>
    <w:rsid w:val="005D185E"/>
    <w:rsid w:val="005D2856"/>
    <w:rsid w:val="005D2D35"/>
    <w:rsid w:val="005D2DE4"/>
    <w:rsid w:val="005D390C"/>
    <w:rsid w:val="005D4255"/>
    <w:rsid w:val="005D59AF"/>
    <w:rsid w:val="005D666B"/>
    <w:rsid w:val="005D6ED6"/>
    <w:rsid w:val="005D78AC"/>
    <w:rsid w:val="005D7AEA"/>
    <w:rsid w:val="005D7D26"/>
    <w:rsid w:val="005E13D7"/>
    <w:rsid w:val="005E18DD"/>
    <w:rsid w:val="005E1F4D"/>
    <w:rsid w:val="005E3BA4"/>
    <w:rsid w:val="005E60F9"/>
    <w:rsid w:val="005E742F"/>
    <w:rsid w:val="005E7716"/>
    <w:rsid w:val="005E7C91"/>
    <w:rsid w:val="005F03DE"/>
    <w:rsid w:val="005F0EEA"/>
    <w:rsid w:val="005F1B68"/>
    <w:rsid w:val="005F370F"/>
    <w:rsid w:val="005F51FE"/>
    <w:rsid w:val="005F79DA"/>
    <w:rsid w:val="00600786"/>
    <w:rsid w:val="00600DD3"/>
    <w:rsid w:val="00601AC9"/>
    <w:rsid w:val="00602DEE"/>
    <w:rsid w:val="0060557B"/>
    <w:rsid w:val="006070DE"/>
    <w:rsid w:val="00607724"/>
    <w:rsid w:val="006078AA"/>
    <w:rsid w:val="0061055D"/>
    <w:rsid w:val="0061071B"/>
    <w:rsid w:val="00611FF2"/>
    <w:rsid w:val="0061226E"/>
    <w:rsid w:val="0061244B"/>
    <w:rsid w:val="00612990"/>
    <w:rsid w:val="006131AC"/>
    <w:rsid w:val="006133B9"/>
    <w:rsid w:val="00613ED7"/>
    <w:rsid w:val="00615BC1"/>
    <w:rsid w:val="006162D6"/>
    <w:rsid w:val="006168F8"/>
    <w:rsid w:val="00617FFB"/>
    <w:rsid w:val="006204C6"/>
    <w:rsid w:val="00620EBE"/>
    <w:rsid w:val="006216AB"/>
    <w:rsid w:val="0062246C"/>
    <w:rsid w:val="00622572"/>
    <w:rsid w:val="006227BA"/>
    <w:rsid w:val="00622947"/>
    <w:rsid w:val="00623F57"/>
    <w:rsid w:val="00624749"/>
    <w:rsid w:val="00625731"/>
    <w:rsid w:val="00626FA3"/>
    <w:rsid w:val="00627A7D"/>
    <w:rsid w:val="006326F5"/>
    <w:rsid w:val="00632EA6"/>
    <w:rsid w:val="006333EC"/>
    <w:rsid w:val="00635740"/>
    <w:rsid w:val="00637A3A"/>
    <w:rsid w:val="00637B44"/>
    <w:rsid w:val="00640048"/>
    <w:rsid w:val="006419D5"/>
    <w:rsid w:val="00641A65"/>
    <w:rsid w:val="00641D90"/>
    <w:rsid w:val="006439EB"/>
    <w:rsid w:val="00645033"/>
    <w:rsid w:val="00645F1F"/>
    <w:rsid w:val="006463D8"/>
    <w:rsid w:val="00646919"/>
    <w:rsid w:val="00646B21"/>
    <w:rsid w:val="00650242"/>
    <w:rsid w:val="00652CD5"/>
    <w:rsid w:val="00652D85"/>
    <w:rsid w:val="00652F6B"/>
    <w:rsid w:val="0065325E"/>
    <w:rsid w:val="00653B6D"/>
    <w:rsid w:val="00653E36"/>
    <w:rsid w:val="006542CE"/>
    <w:rsid w:val="00654BED"/>
    <w:rsid w:val="00655D57"/>
    <w:rsid w:val="006567EB"/>
    <w:rsid w:val="00657AD1"/>
    <w:rsid w:val="00660905"/>
    <w:rsid w:val="0066091B"/>
    <w:rsid w:val="006616FD"/>
    <w:rsid w:val="00664112"/>
    <w:rsid w:val="006652AC"/>
    <w:rsid w:val="00665AF8"/>
    <w:rsid w:val="00666207"/>
    <w:rsid w:val="00666E57"/>
    <w:rsid w:val="0066788F"/>
    <w:rsid w:val="00667EA7"/>
    <w:rsid w:val="006708B3"/>
    <w:rsid w:val="00670C30"/>
    <w:rsid w:val="00670D57"/>
    <w:rsid w:val="006723E5"/>
    <w:rsid w:val="0067262F"/>
    <w:rsid w:val="00672722"/>
    <w:rsid w:val="006731EE"/>
    <w:rsid w:val="006749D1"/>
    <w:rsid w:val="00674DD5"/>
    <w:rsid w:val="006770BE"/>
    <w:rsid w:val="0067760D"/>
    <w:rsid w:val="0068067B"/>
    <w:rsid w:val="006813C4"/>
    <w:rsid w:val="006820E8"/>
    <w:rsid w:val="006825B8"/>
    <w:rsid w:val="006836B4"/>
    <w:rsid w:val="00683D2F"/>
    <w:rsid w:val="00686A14"/>
    <w:rsid w:val="00686CC9"/>
    <w:rsid w:val="0068793E"/>
    <w:rsid w:val="00694B38"/>
    <w:rsid w:val="00695370"/>
    <w:rsid w:val="00695EFE"/>
    <w:rsid w:val="006960AC"/>
    <w:rsid w:val="00696727"/>
    <w:rsid w:val="00696CD8"/>
    <w:rsid w:val="00696EC7"/>
    <w:rsid w:val="0069745B"/>
    <w:rsid w:val="006A0379"/>
    <w:rsid w:val="006A05B8"/>
    <w:rsid w:val="006A09E1"/>
    <w:rsid w:val="006A6460"/>
    <w:rsid w:val="006A652C"/>
    <w:rsid w:val="006B00B3"/>
    <w:rsid w:val="006B18C4"/>
    <w:rsid w:val="006B2984"/>
    <w:rsid w:val="006B3D8D"/>
    <w:rsid w:val="006B4A2E"/>
    <w:rsid w:val="006B4F03"/>
    <w:rsid w:val="006B5B21"/>
    <w:rsid w:val="006B6DE0"/>
    <w:rsid w:val="006C13F1"/>
    <w:rsid w:val="006C29B6"/>
    <w:rsid w:val="006C2FD7"/>
    <w:rsid w:val="006C3556"/>
    <w:rsid w:val="006C7C0D"/>
    <w:rsid w:val="006D066F"/>
    <w:rsid w:val="006D09D4"/>
    <w:rsid w:val="006D150A"/>
    <w:rsid w:val="006D18C2"/>
    <w:rsid w:val="006D32B8"/>
    <w:rsid w:val="006D3367"/>
    <w:rsid w:val="006D3E9F"/>
    <w:rsid w:val="006D3F59"/>
    <w:rsid w:val="006D4E5C"/>
    <w:rsid w:val="006D67B0"/>
    <w:rsid w:val="006D7E12"/>
    <w:rsid w:val="006E3410"/>
    <w:rsid w:val="006E4679"/>
    <w:rsid w:val="006E477D"/>
    <w:rsid w:val="006E5B7B"/>
    <w:rsid w:val="006E6B04"/>
    <w:rsid w:val="006E741E"/>
    <w:rsid w:val="006F178D"/>
    <w:rsid w:val="006F180F"/>
    <w:rsid w:val="006F2BF3"/>
    <w:rsid w:val="006F2E15"/>
    <w:rsid w:val="006F5618"/>
    <w:rsid w:val="006F6D01"/>
    <w:rsid w:val="006F72B3"/>
    <w:rsid w:val="006F75C1"/>
    <w:rsid w:val="00700601"/>
    <w:rsid w:val="00700A83"/>
    <w:rsid w:val="00700D07"/>
    <w:rsid w:val="00701033"/>
    <w:rsid w:val="007021E8"/>
    <w:rsid w:val="0070724F"/>
    <w:rsid w:val="00712245"/>
    <w:rsid w:val="00712E3A"/>
    <w:rsid w:val="00713242"/>
    <w:rsid w:val="00714D91"/>
    <w:rsid w:val="00715B3D"/>
    <w:rsid w:val="00715C1C"/>
    <w:rsid w:val="00717058"/>
    <w:rsid w:val="007171BB"/>
    <w:rsid w:val="0071755D"/>
    <w:rsid w:val="0072079C"/>
    <w:rsid w:val="00726790"/>
    <w:rsid w:val="00726D55"/>
    <w:rsid w:val="00726DA4"/>
    <w:rsid w:val="007274BC"/>
    <w:rsid w:val="007304EA"/>
    <w:rsid w:val="00731397"/>
    <w:rsid w:val="00731548"/>
    <w:rsid w:val="007329EF"/>
    <w:rsid w:val="00732F0C"/>
    <w:rsid w:val="00733AD4"/>
    <w:rsid w:val="00733CF2"/>
    <w:rsid w:val="00737823"/>
    <w:rsid w:val="007405E6"/>
    <w:rsid w:val="00740D3C"/>
    <w:rsid w:val="007418CD"/>
    <w:rsid w:val="00742ADC"/>
    <w:rsid w:val="007435EE"/>
    <w:rsid w:val="00744090"/>
    <w:rsid w:val="007442AA"/>
    <w:rsid w:val="00745586"/>
    <w:rsid w:val="007459E8"/>
    <w:rsid w:val="00747AEF"/>
    <w:rsid w:val="00750FF7"/>
    <w:rsid w:val="0075121B"/>
    <w:rsid w:val="00751A71"/>
    <w:rsid w:val="00751EE9"/>
    <w:rsid w:val="00752636"/>
    <w:rsid w:val="00756980"/>
    <w:rsid w:val="007576E8"/>
    <w:rsid w:val="00760E7D"/>
    <w:rsid w:val="007668B5"/>
    <w:rsid w:val="00766BE9"/>
    <w:rsid w:val="00766EB6"/>
    <w:rsid w:val="007677AF"/>
    <w:rsid w:val="00767A13"/>
    <w:rsid w:val="00770136"/>
    <w:rsid w:val="00771DC3"/>
    <w:rsid w:val="00780B28"/>
    <w:rsid w:val="007825A6"/>
    <w:rsid w:val="00782C04"/>
    <w:rsid w:val="007837C1"/>
    <w:rsid w:val="0078433E"/>
    <w:rsid w:val="00785459"/>
    <w:rsid w:val="007857D4"/>
    <w:rsid w:val="007864CA"/>
    <w:rsid w:val="0078687B"/>
    <w:rsid w:val="007870CC"/>
    <w:rsid w:val="00787D83"/>
    <w:rsid w:val="00792EAE"/>
    <w:rsid w:val="00793F85"/>
    <w:rsid w:val="00795179"/>
    <w:rsid w:val="00795A03"/>
    <w:rsid w:val="00796192"/>
    <w:rsid w:val="00796CB8"/>
    <w:rsid w:val="00796E47"/>
    <w:rsid w:val="00796E94"/>
    <w:rsid w:val="00797029"/>
    <w:rsid w:val="007A0028"/>
    <w:rsid w:val="007A0452"/>
    <w:rsid w:val="007A0D6A"/>
    <w:rsid w:val="007A2CF3"/>
    <w:rsid w:val="007A4095"/>
    <w:rsid w:val="007A560C"/>
    <w:rsid w:val="007A69E5"/>
    <w:rsid w:val="007A6C13"/>
    <w:rsid w:val="007A7AD5"/>
    <w:rsid w:val="007B1C32"/>
    <w:rsid w:val="007B2038"/>
    <w:rsid w:val="007B223A"/>
    <w:rsid w:val="007B34B4"/>
    <w:rsid w:val="007B4F51"/>
    <w:rsid w:val="007B648C"/>
    <w:rsid w:val="007B6743"/>
    <w:rsid w:val="007B727D"/>
    <w:rsid w:val="007B74C1"/>
    <w:rsid w:val="007C03B2"/>
    <w:rsid w:val="007C1990"/>
    <w:rsid w:val="007C1A52"/>
    <w:rsid w:val="007C1DDF"/>
    <w:rsid w:val="007C1E52"/>
    <w:rsid w:val="007C3FFD"/>
    <w:rsid w:val="007C4614"/>
    <w:rsid w:val="007C4ADF"/>
    <w:rsid w:val="007C560D"/>
    <w:rsid w:val="007C5B74"/>
    <w:rsid w:val="007C5D3B"/>
    <w:rsid w:val="007C62B5"/>
    <w:rsid w:val="007C67B5"/>
    <w:rsid w:val="007C68AA"/>
    <w:rsid w:val="007C700B"/>
    <w:rsid w:val="007C71F0"/>
    <w:rsid w:val="007C748F"/>
    <w:rsid w:val="007D0142"/>
    <w:rsid w:val="007D1452"/>
    <w:rsid w:val="007D198B"/>
    <w:rsid w:val="007D1CC9"/>
    <w:rsid w:val="007D3FEF"/>
    <w:rsid w:val="007D6A85"/>
    <w:rsid w:val="007D74AA"/>
    <w:rsid w:val="007E09FA"/>
    <w:rsid w:val="007E3338"/>
    <w:rsid w:val="007E457F"/>
    <w:rsid w:val="007E5C16"/>
    <w:rsid w:val="007E60E5"/>
    <w:rsid w:val="007E622B"/>
    <w:rsid w:val="007E6CB8"/>
    <w:rsid w:val="007E6EE5"/>
    <w:rsid w:val="007E76DB"/>
    <w:rsid w:val="007E7B0A"/>
    <w:rsid w:val="007F05CF"/>
    <w:rsid w:val="007F0790"/>
    <w:rsid w:val="007F1D18"/>
    <w:rsid w:val="007F212A"/>
    <w:rsid w:val="007F219C"/>
    <w:rsid w:val="007F30FC"/>
    <w:rsid w:val="007F3636"/>
    <w:rsid w:val="007F3E32"/>
    <w:rsid w:val="007F3FEA"/>
    <w:rsid w:val="007F4432"/>
    <w:rsid w:val="007F4D01"/>
    <w:rsid w:val="007F5881"/>
    <w:rsid w:val="007F63F6"/>
    <w:rsid w:val="007F6455"/>
    <w:rsid w:val="007F680D"/>
    <w:rsid w:val="007F69CC"/>
    <w:rsid w:val="007F72F9"/>
    <w:rsid w:val="00800614"/>
    <w:rsid w:val="008008E1"/>
    <w:rsid w:val="00800EB5"/>
    <w:rsid w:val="00801183"/>
    <w:rsid w:val="0080128C"/>
    <w:rsid w:val="00802696"/>
    <w:rsid w:val="00803D3E"/>
    <w:rsid w:val="00806E95"/>
    <w:rsid w:val="008071C2"/>
    <w:rsid w:val="0080737A"/>
    <w:rsid w:val="0081015F"/>
    <w:rsid w:val="008104D3"/>
    <w:rsid w:val="00810704"/>
    <w:rsid w:val="00810969"/>
    <w:rsid w:val="00812325"/>
    <w:rsid w:val="0081242F"/>
    <w:rsid w:val="00813A07"/>
    <w:rsid w:val="00814476"/>
    <w:rsid w:val="008152C3"/>
    <w:rsid w:val="00815F59"/>
    <w:rsid w:val="008174D8"/>
    <w:rsid w:val="008179F9"/>
    <w:rsid w:val="00821BE5"/>
    <w:rsid w:val="008227B7"/>
    <w:rsid w:val="008230DD"/>
    <w:rsid w:val="008232BE"/>
    <w:rsid w:val="00825A68"/>
    <w:rsid w:val="008263A7"/>
    <w:rsid w:val="00826C19"/>
    <w:rsid w:val="0083052F"/>
    <w:rsid w:val="008309B3"/>
    <w:rsid w:val="008309DF"/>
    <w:rsid w:val="008313EF"/>
    <w:rsid w:val="00831DB8"/>
    <w:rsid w:val="008343D7"/>
    <w:rsid w:val="008344C7"/>
    <w:rsid w:val="00835213"/>
    <w:rsid w:val="008354C6"/>
    <w:rsid w:val="008357BB"/>
    <w:rsid w:val="0083581C"/>
    <w:rsid w:val="00835BA2"/>
    <w:rsid w:val="00835E1A"/>
    <w:rsid w:val="00835E4F"/>
    <w:rsid w:val="008375ED"/>
    <w:rsid w:val="00837C55"/>
    <w:rsid w:val="00837CDB"/>
    <w:rsid w:val="00840333"/>
    <w:rsid w:val="0084091A"/>
    <w:rsid w:val="00843B79"/>
    <w:rsid w:val="0084409E"/>
    <w:rsid w:val="00846A59"/>
    <w:rsid w:val="00852429"/>
    <w:rsid w:val="0085351F"/>
    <w:rsid w:val="008537B1"/>
    <w:rsid w:val="00854623"/>
    <w:rsid w:val="00854AAE"/>
    <w:rsid w:val="00862534"/>
    <w:rsid w:val="00862F48"/>
    <w:rsid w:val="00863DA3"/>
    <w:rsid w:val="00871B46"/>
    <w:rsid w:val="008726C4"/>
    <w:rsid w:val="00872CD2"/>
    <w:rsid w:val="00872E58"/>
    <w:rsid w:val="00872E73"/>
    <w:rsid w:val="0087500D"/>
    <w:rsid w:val="00875113"/>
    <w:rsid w:val="0087591D"/>
    <w:rsid w:val="0087713F"/>
    <w:rsid w:val="0087789C"/>
    <w:rsid w:val="00880667"/>
    <w:rsid w:val="0088144C"/>
    <w:rsid w:val="00881BD9"/>
    <w:rsid w:val="00881CED"/>
    <w:rsid w:val="00882383"/>
    <w:rsid w:val="00882DDC"/>
    <w:rsid w:val="00883E14"/>
    <w:rsid w:val="0088404E"/>
    <w:rsid w:val="0088511A"/>
    <w:rsid w:val="008858D6"/>
    <w:rsid w:val="00886719"/>
    <w:rsid w:val="0088747F"/>
    <w:rsid w:val="0089071F"/>
    <w:rsid w:val="00892BFB"/>
    <w:rsid w:val="00892EDB"/>
    <w:rsid w:val="008956FC"/>
    <w:rsid w:val="00896C5F"/>
    <w:rsid w:val="00897F44"/>
    <w:rsid w:val="008A02D9"/>
    <w:rsid w:val="008A1442"/>
    <w:rsid w:val="008A2E46"/>
    <w:rsid w:val="008A3B80"/>
    <w:rsid w:val="008A4F4E"/>
    <w:rsid w:val="008A5A6B"/>
    <w:rsid w:val="008A5E39"/>
    <w:rsid w:val="008A6719"/>
    <w:rsid w:val="008A6ADF"/>
    <w:rsid w:val="008A6C49"/>
    <w:rsid w:val="008B06E6"/>
    <w:rsid w:val="008B09FA"/>
    <w:rsid w:val="008B0E6C"/>
    <w:rsid w:val="008B16D9"/>
    <w:rsid w:val="008B2AF5"/>
    <w:rsid w:val="008B2FE1"/>
    <w:rsid w:val="008B4C3F"/>
    <w:rsid w:val="008B55CB"/>
    <w:rsid w:val="008B58B5"/>
    <w:rsid w:val="008B5AEC"/>
    <w:rsid w:val="008B5D1B"/>
    <w:rsid w:val="008B6104"/>
    <w:rsid w:val="008B7630"/>
    <w:rsid w:val="008C201B"/>
    <w:rsid w:val="008C2F64"/>
    <w:rsid w:val="008C5312"/>
    <w:rsid w:val="008C5DD6"/>
    <w:rsid w:val="008C657C"/>
    <w:rsid w:val="008C7514"/>
    <w:rsid w:val="008C7690"/>
    <w:rsid w:val="008D0573"/>
    <w:rsid w:val="008D0E53"/>
    <w:rsid w:val="008D0F23"/>
    <w:rsid w:val="008D0F5D"/>
    <w:rsid w:val="008D1515"/>
    <w:rsid w:val="008D1C1C"/>
    <w:rsid w:val="008D1F0B"/>
    <w:rsid w:val="008D1F1A"/>
    <w:rsid w:val="008D230F"/>
    <w:rsid w:val="008D25F9"/>
    <w:rsid w:val="008D2DB1"/>
    <w:rsid w:val="008D3C0A"/>
    <w:rsid w:val="008D3DAD"/>
    <w:rsid w:val="008D6ADC"/>
    <w:rsid w:val="008D6BB1"/>
    <w:rsid w:val="008D7CB3"/>
    <w:rsid w:val="008E0B30"/>
    <w:rsid w:val="008E176F"/>
    <w:rsid w:val="008E1CE6"/>
    <w:rsid w:val="008E3156"/>
    <w:rsid w:val="008E3185"/>
    <w:rsid w:val="008E31D1"/>
    <w:rsid w:val="008E3D57"/>
    <w:rsid w:val="008E3E50"/>
    <w:rsid w:val="008E4165"/>
    <w:rsid w:val="008E45AC"/>
    <w:rsid w:val="008E6BD8"/>
    <w:rsid w:val="008E6E68"/>
    <w:rsid w:val="008F2850"/>
    <w:rsid w:val="008F29DE"/>
    <w:rsid w:val="008F41DD"/>
    <w:rsid w:val="008F478E"/>
    <w:rsid w:val="008F4D56"/>
    <w:rsid w:val="008F5EA3"/>
    <w:rsid w:val="008F6481"/>
    <w:rsid w:val="008F79D6"/>
    <w:rsid w:val="0090082C"/>
    <w:rsid w:val="0090188D"/>
    <w:rsid w:val="009101AF"/>
    <w:rsid w:val="00911173"/>
    <w:rsid w:val="009125CD"/>
    <w:rsid w:val="0091298A"/>
    <w:rsid w:val="00912E30"/>
    <w:rsid w:val="00913FD5"/>
    <w:rsid w:val="00914241"/>
    <w:rsid w:val="00915A9F"/>
    <w:rsid w:val="0091668E"/>
    <w:rsid w:val="0091787B"/>
    <w:rsid w:val="009202B9"/>
    <w:rsid w:val="0092050C"/>
    <w:rsid w:val="00922DBF"/>
    <w:rsid w:val="00922F70"/>
    <w:rsid w:val="00923751"/>
    <w:rsid w:val="0092400F"/>
    <w:rsid w:val="0092454D"/>
    <w:rsid w:val="00925473"/>
    <w:rsid w:val="00930904"/>
    <w:rsid w:val="009325D4"/>
    <w:rsid w:val="009328D3"/>
    <w:rsid w:val="00934DC1"/>
    <w:rsid w:val="00936D85"/>
    <w:rsid w:val="009378DF"/>
    <w:rsid w:val="00937DFD"/>
    <w:rsid w:val="009405BE"/>
    <w:rsid w:val="00940B96"/>
    <w:rsid w:val="00943B73"/>
    <w:rsid w:val="00944479"/>
    <w:rsid w:val="009444B2"/>
    <w:rsid w:val="00944C97"/>
    <w:rsid w:val="0094501C"/>
    <w:rsid w:val="00946151"/>
    <w:rsid w:val="00947265"/>
    <w:rsid w:val="009511E7"/>
    <w:rsid w:val="00952AAF"/>
    <w:rsid w:val="009530BD"/>
    <w:rsid w:val="00953247"/>
    <w:rsid w:val="009559CA"/>
    <w:rsid w:val="009559DA"/>
    <w:rsid w:val="00955F6C"/>
    <w:rsid w:val="009569DC"/>
    <w:rsid w:val="009577B7"/>
    <w:rsid w:val="00960025"/>
    <w:rsid w:val="00965D10"/>
    <w:rsid w:val="009662EE"/>
    <w:rsid w:val="009663F4"/>
    <w:rsid w:val="00967EE2"/>
    <w:rsid w:val="00970208"/>
    <w:rsid w:val="00971BF3"/>
    <w:rsid w:val="00972418"/>
    <w:rsid w:val="00973AB3"/>
    <w:rsid w:val="00973B9A"/>
    <w:rsid w:val="00974391"/>
    <w:rsid w:val="009769CE"/>
    <w:rsid w:val="00977624"/>
    <w:rsid w:val="009776B0"/>
    <w:rsid w:val="009777C5"/>
    <w:rsid w:val="00980517"/>
    <w:rsid w:val="00981E83"/>
    <w:rsid w:val="00981F39"/>
    <w:rsid w:val="00982112"/>
    <w:rsid w:val="00983A20"/>
    <w:rsid w:val="009840E4"/>
    <w:rsid w:val="00984DB0"/>
    <w:rsid w:val="00985B3E"/>
    <w:rsid w:val="00990FEF"/>
    <w:rsid w:val="00993508"/>
    <w:rsid w:val="00993543"/>
    <w:rsid w:val="009A1AEF"/>
    <w:rsid w:val="009A1FE4"/>
    <w:rsid w:val="009A2224"/>
    <w:rsid w:val="009A3633"/>
    <w:rsid w:val="009A47FD"/>
    <w:rsid w:val="009A499B"/>
    <w:rsid w:val="009A5254"/>
    <w:rsid w:val="009A782E"/>
    <w:rsid w:val="009B0006"/>
    <w:rsid w:val="009B0479"/>
    <w:rsid w:val="009B1DE4"/>
    <w:rsid w:val="009B34ED"/>
    <w:rsid w:val="009B36C9"/>
    <w:rsid w:val="009B3EB4"/>
    <w:rsid w:val="009B4665"/>
    <w:rsid w:val="009B5445"/>
    <w:rsid w:val="009B5C9D"/>
    <w:rsid w:val="009B6C50"/>
    <w:rsid w:val="009B6E4B"/>
    <w:rsid w:val="009B74E9"/>
    <w:rsid w:val="009C0629"/>
    <w:rsid w:val="009C06D4"/>
    <w:rsid w:val="009C12E2"/>
    <w:rsid w:val="009C15E8"/>
    <w:rsid w:val="009C1F87"/>
    <w:rsid w:val="009C2AB4"/>
    <w:rsid w:val="009C564A"/>
    <w:rsid w:val="009C5680"/>
    <w:rsid w:val="009C5DB4"/>
    <w:rsid w:val="009C66BC"/>
    <w:rsid w:val="009C6C0A"/>
    <w:rsid w:val="009C6CEC"/>
    <w:rsid w:val="009C7F73"/>
    <w:rsid w:val="009D0B3C"/>
    <w:rsid w:val="009D0CE0"/>
    <w:rsid w:val="009D2B40"/>
    <w:rsid w:val="009D32E4"/>
    <w:rsid w:val="009D35FB"/>
    <w:rsid w:val="009D4E3E"/>
    <w:rsid w:val="009D5037"/>
    <w:rsid w:val="009D55C0"/>
    <w:rsid w:val="009D7885"/>
    <w:rsid w:val="009D7B97"/>
    <w:rsid w:val="009D7EAE"/>
    <w:rsid w:val="009E1E6B"/>
    <w:rsid w:val="009E7158"/>
    <w:rsid w:val="009F0180"/>
    <w:rsid w:val="009F033B"/>
    <w:rsid w:val="009F1031"/>
    <w:rsid w:val="009F1D13"/>
    <w:rsid w:val="009F2D78"/>
    <w:rsid w:val="009F44C4"/>
    <w:rsid w:val="009F4C3D"/>
    <w:rsid w:val="009F7D69"/>
    <w:rsid w:val="00A0008F"/>
    <w:rsid w:val="00A00A63"/>
    <w:rsid w:val="00A01AE3"/>
    <w:rsid w:val="00A021D7"/>
    <w:rsid w:val="00A02BED"/>
    <w:rsid w:val="00A02F20"/>
    <w:rsid w:val="00A03435"/>
    <w:rsid w:val="00A03E30"/>
    <w:rsid w:val="00A050C6"/>
    <w:rsid w:val="00A06874"/>
    <w:rsid w:val="00A078D1"/>
    <w:rsid w:val="00A10182"/>
    <w:rsid w:val="00A10DF9"/>
    <w:rsid w:val="00A116FC"/>
    <w:rsid w:val="00A12C65"/>
    <w:rsid w:val="00A1363E"/>
    <w:rsid w:val="00A146A4"/>
    <w:rsid w:val="00A14700"/>
    <w:rsid w:val="00A15373"/>
    <w:rsid w:val="00A15697"/>
    <w:rsid w:val="00A17248"/>
    <w:rsid w:val="00A175B6"/>
    <w:rsid w:val="00A20C1E"/>
    <w:rsid w:val="00A22A53"/>
    <w:rsid w:val="00A22B1B"/>
    <w:rsid w:val="00A22E6D"/>
    <w:rsid w:val="00A24829"/>
    <w:rsid w:val="00A2600C"/>
    <w:rsid w:val="00A30022"/>
    <w:rsid w:val="00A30275"/>
    <w:rsid w:val="00A30A37"/>
    <w:rsid w:val="00A30B90"/>
    <w:rsid w:val="00A30E1D"/>
    <w:rsid w:val="00A32988"/>
    <w:rsid w:val="00A34CA5"/>
    <w:rsid w:val="00A357FD"/>
    <w:rsid w:val="00A36525"/>
    <w:rsid w:val="00A377EA"/>
    <w:rsid w:val="00A37C03"/>
    <w:rsid w:val="00A4160C"/>
    <w:rsid w:val="00A42D1D"/>
    <w:rsid w:val="00A43165"/>
    <w:rsid w:val="00A43B7E"/>
    <w:rsid w:val="00A44742"/>
    <w:rsid w:val="00A44886"/>
    <w:rsid w:val="00A45756"/>
    <w:rsid w:val="00A45918"/>
    <w:rsid w:val="00A45B4E"/>
    <w:rsid w:val="00A47E42"/>
    <w:rsid w:val="00A5171E"/>
    <w:rsid w:val="00A525AC"/>
    <w:rsid w:val="00A5498C"/>
    <w:rsid w:val="00A55A7F"/>
    <w:rsid w:val="00A56CB3"/>
    <w:rsid w:val="00A57821"/>
    <w:rsid w:val="00A5795F"/>
    <w:rsid w:val="00A57D0B"/>
    <w:rsid w:val="00A608C5"/>
    <w:rsid w:val="00A60DDF"/>
    <w:rsid w:val="00A65471"/>
    <w:rsid w:val="00A6567A"/>
    <w:rsid w:val="00A675B9"/>
    <w:rsid w:val="00A676C4"/>
    <w:rsid w:val="00A7032B"/>
    <w:rsid w:val="00A70B8D"/>
    <w:rsid w:val="00A711D3"/>
    <w:rsid w:val="00A71A74"/>
    <w:rsid w:val="00A7242A"/>
    <w:rsid w:val="00A748C2"/>
    <w:rsid w:val="00A75FA8"/>
    <w:rsid w:val="00A768B4"/>
    <w:rsid w:val="00A768F6"/>
    <w:rsid w:val="00A773E8"/>
    <w:rsid w:val="00A774C2"/>
    <w:rsid w:val="00A8079B"/>
    <w:rsid w:val="00A81773"/>
    <w:rsid w:val="00A823AF"/>
    <w:rsid w:val="00A82A87"/>
    <w:rsid w:val="00A864F4"/>
    <w:rsid w:val="00A86D14"/>
    <w:rsid w:val="00A904C1"/>
    <w:rsid w:val="00A915B9"/>
    <w:rsid w:val="00A9250E"/>
    <w:rsid w:val="00A93E5E"/>
    <w:rsid w:val="00A94BA5"/>
    <w:rsid w:val="00A969FD"/>
    <w:rsid w:val="00A97469"/>
    <w:rsid w:val="00A9748F"/>
    <w:rsid w:val="00AA0D4D"/>
    <w:rsid w:val="00AA2083"/>
    <w:rsid w:val="00AA3223"/>
    <w:rsid w:val="00AA3CBE"/>
    <w:rsid w:val="00AA3DCF"/>
    <w:rsid w:val="00AA4610"/>
    <w:rsid w:val="00AA4E08"/>
    <w:rsid w:val="00AA5583"/>
    <w:rsid w:val="00AA63E3"/>
    <w:rsid w:val="00AA64F0"/>
    <w:rsid w:val="00AA796A"/>
    <w:rsid w:val="00AB0C85"/>
    <w:rsid w:val="00AB1618"/>
    <w:rsid w:val="00AB1703"/>
    <w:rsid w:val="00AB1A6E"/>
    <w:rsid w:val="00AB2274"/>
    <w:rsid w:val="00AB43F0"/>
    <w:rsid w:val="00AB66DF"/>
    <w:rsid w:val="00AB6985"/>
    <w:rsid w:val="00AB6EAC"/>
    <w:rsid w:val="00AB7D09"/>
    <w:rsid w:val="00AC0B81"/>
    <w:rsid w:val="00AC382E"/>
    <w:rsid w:val="00AC3DB8"/>
    <w:rsid w:val="00AC4001"/>
    <w:rsid w:val="00AC4553"/>
    <w:rsid w:val="00AC5236"/>
    <w:rsid w:val="00AC61BB"/>
    <w:rsid w:val="00AC6770"/>
    <w:rsid w:val="00AC6BDD"/>
    <w:rsid w:val="00AC7661"/>
    <w:rsid w:val="00AD08BB"/>
    <w:rsid w:val="00AD0CDA"/>
    <w:rsid w:val="00AD1ED2"/>
    <w:rsid w:val="00AD2CF7"/>
    <w:rsid w:val="00AD4A52"/>
    <w:rsid w:val="00AD5712"/>
    <w:rsid w:val="00AD5B66"/>
    <w:rsid w:val="00AD6367"/>
    <w:rsid w:val="00AD7B51"/>
    <w:rsid w:val="00AD7D03"/>
    <w:rsid w:val="00AE1AD9"/>
    <w:rsid w:val="00AE496C"/>
    <w:rsid w:val="00AE4C76"/>
    <w:rsid w:val="00AE65B4"/>
    <w:rsid w:val="00AF0208"/>
    <w:rsid w:val="00AF2621"/>
    <w:rsid w:val="00AF2E58"/>
    <w:rsid w:val="00AF38FF"/>
    <w:rsid w:val="00AF395A"/>
    <w:rsid w:val="00AF50AC"/>
    <w:rsid w:val="00AF5541"/>
    <w:rsid w:val="00AF5669"/>
    <w:rsid w:val="00AF73DE"/>
    <w:rsid w:val="00AF76E6"/>
    <w:rsid w:val="00AF78B6"/>
    <w:rsid w:val="00B0086A"/>
    <w:rsid w:val="00B02970"/>
    <w:rsid w:val="00B041CE"/>
    <w:rsid w:val="00B049D5"/>
    <w:rsid w:val="00B04A73"/>
    <w:rsid w:val="00B04B75"/>
    <w:rsid w:val="00B06C2F"/>
    <w:rsid w:val="00B072D1"/>
    <w:rsid w:val="00B076C6"/>
    <w:rsid w:val="00B10855"/>
    <w:rsid w:val="00B10930"/>
    <w:rsid w:val="00B1178F"/>
    <w:rsid w:val="00B122B2"/>
    <w:rsid w:val="00B12FA9"/>
    <w:rsid w:val="00B141DB"/>
    <w:rsid w:val="00B14569"/>
    <w:rsid w:val="00B145B4"/>
    <w:rsid w:val="00B15991"/>
    <w:rsid w:val="00B16324"/>
    <w:rsid w:val="00B17867"/>
    <w:rsid w:val="00B179A9"/>
    <w:rsid w:val="00B17F9C"/>
    <w:rsid w:val="00B2064D"/>
    <w:rsid w:val="00B20C02"/>
    <w:rsid w:val="00B214AF"/>
    <w:rsid w:val="00B22DE1"/>
    <w:rsid w:val="00B239E2"/>
    <w:rsid w:val="00B24C62"/>
    <w:rsid w:val="00B24F17"/>
    <w:rsid w:val="00B2553B"/>
    <w:rsid w:val="00B30695"/>
    <w:rsid w:val="00B31489"/>
    <w:rsid w:val="00B3191A"/>
    <w:rsid w:val="00B3262E"/>
    <w:rsid w:val="00B3285B"/>
    <w:rsid w:val="00B328CB"/>
    <w:rsid w:val="00B32ACD"/>
    <w:rsid w:val="00B33E39"/>
    <w:rsid w:val="00B33E42"/>
    <w:rsid w:val="00B343C0"/>
    <w:rsid w:val="00B36B66"/>
    <w:rsid w:val="00B372B0"/>
    <w:rsid w:val="00B372B7"/>
    <w:rsid w:val="00B37B18"/>
    <w:rsid w:val="00B37B94"/>
    <w:rsid w:val="00B41386"/>
    <w:rsid w:val="00B42713"/>
    <w:rsid w:val="00B44827"/>
    <w:rsid w:val="00B44859"/>
    <w:rsid w:val="00B46E83"/>
    <w:rsid w:val="00B50919"/>
    <w:rsid w:val="00B50B33"/>
    <w:rsid w:val="00B511F7"/>
    <w:rsid w:val="00B529BB"/>
    <w:rsid w:val="00B52B90"/>
    <w:rsid w:val="00B537D6"/>
    <w:rsid w:val="00B54250"/>
    <w:rsid w:val="00B54B4A"/>
    <w:rsid w:val="00B54C4D"/>
    <w:rsid w:val="00B607A8"/>
    <w:rsid w:val="00B60848"/>
    <w:rsid w:val="00B62AAD"/>
    <w:rsid w:val="00B63E4A"/>
    <w:rsid w:val="00B65042"/>
    <w:rsid w:val="00B6663C"/>
    <w:rsid w:val="00B671B8"/>
    <w:rsid w:val="00B70077"/>
    <w:rsid w:val="00B70513"/>
    <w:rsid w:val="00B705D1"/>
    <w:rsid w:val="00B711B0"/>
    <w:rsid w:val="00B72367"/>
    <w:rsid w:val="00B7269D"/>
    <w:rsid w:val="00B73A25"/>
    <w:rsid w:val="00B75643"/>
    <w:rsid w:val="00B759CD"/>
    <w:rsid w:val="00B75A0D"/>
    <w:rsid w:val="00B76C10"/>
    <w:rsid w:val="00B773F8"/>
    <w:rsid w:val="00B778EC"/>
    <w:rsid w:val="00B83129"/>
    <w:rsid w:val="00B84A28"/>
    <w:rsid w:val="00B85CE7"/>
    <w:rsid w:val="00B868CB"/>
    <w:rsid w:val="00B869F1"/>
    <w:rsid w:val="00B86E9E"/>
    <w:rsid w:val="00B87986"/>
    <w:rsid w:val="00B87B82"/>
    <w:rsid w:val="00B921DB"/>
    <w:rsid w:val="00B9332E"/>
    <w:rsid w:val="00B94194"/>
    <w:rsid w:val="00B94653"/>
    <w:rsid w:val="00B95132"/>
    <w:rsid w:val="00B9567E"/>
    <w:rsid w:val="00B95EE9"/>
    <w:rsid w:val="00B963FA"/>
    <w:rsid w:val="00B9672C"/>
    <w:rsid w:val="00B97159"/>
    <w:rsid w:val="00B972E0"/>
    <w:rsid w:val="00B976A7"/>
    <w:rsid w:val="00B97CFE"/>
    <w:rsid w:val="00BA005B"/>
    <w:rsid w:val="00BA0815"/>
    <w:rsid w:val="00BA1544"/>
    <w:rsid w:val="00BA3040"/>
    <w:rsid w:val="00BA390E"/>
    <w:rsid w:val="00BA4BAD"/>
    <w:rsid w:val="00BA5AED"/>
    <w:rsid w:val="00BA6554"/>
    <w:rsid w:val="00BB17C3"/>
    <w:rsid w:val="00BB2A2E"/>
    <w:rsid w:val="00BB2D51"/>
    <w:rsid w:val="00BB3AC3"/>
    <w:rsid w:val="00BB5055"/>
    <w:rsid w:val="00BB5B42"/>
    <w:rsid w:val="00BC0077"/>
    <w:rsid w:val="00BC05CE"/>
    <w:rsid w:val="00BC0D1D"/>
    <w:rsid w:val="00BC1E77"/>
    <w:rsid w:val="00BC423E"/>
    <w:rsid w:val="00BC66AE"/>
    <w:rsid w:val="00BD01F4"/>
    <w:rsid w:val="00BD0E11"/>
    <w:rsid w:val="00BD10B1"/>
    <w:rsid w:val="00BD2A5E"/>
    <w:rsid w:val="00BD4E44"/>
    <w:rsid w:val="00BD5432"/>
    <w:rsid w:val="00BD6723"/>
    <w:rsid w:val="00BD761A"/>
    <w:rsid w:val="00BE0278"/>
    <w:rsid w:val="00BE1ACE"/>
    <w:rsid w:val="00BE24E3"/>
    <w:rsid w:val="00BE2B83"/>
    <w:rsid w:val="00BE2E88"/>
    <w:rsid w:val="00BE31BE"/>
    <w:rsid w:val="00BE35E6"/>
    <w:rsid w:val="00BE38EE"/>
    <w:rsid w:val="00BE3B4C"/>
    <w:rsid w:val="00BE52A3"/>
    <w:rsid w:val="00BE608A"/>
    <w:rsid w:val="00BF106B"/>
    <w:rsid w:val="00BF3183"/>
    <w:rsid w:val="00BF3C3A"/>
    <w:rsid w:val="00BF44F3"/>
    <w:rsid w:val="00BF4C69"/>
    <w:rsid w:val="00BF60A8"/>
    <w:rsid w:val="00C03E01"/>
    <w:rsid w:val="00C0458B"/>
    <w:rsid w:val="00C0628D"/>
    <w:rsid w:val="00C07025"/>
    <w:rsid w:val="00C1132A"/>
    <w:rsid w:val="00C11AC7"/>
    <w:rsid w:val="00C123A8"/>
    <w:rsid w:val="00C13B26"/>
    <w:rsid w:val="00C13E84"/>
    <w:rsid w:val="00C154F8"/>
    <w:rsid w:val="00C160A2"/>
    <w:rsid w:val="00C161FF"/>
    <w:rsid w:val="00C1642B"/>
    <w:rsid w:val="00C164B3"/>
    <w:rsid w:val="00C1694F"/>
    <w:rsid w:val="00C169E5"/>
    <w:rsid w:val="00C175A6"/>
    <w:rsid w:val="00C210ED"/>
    <w:rsid w:val="00C2127E"/>
    <w:rsid w:val="00C24690"/>
    <w:rsid w:val="00C24D3C"/>
    <w:rsid w:val="00C26518"/>
    <w:rsid w:val="00C30DD8"/>
    <w:rsid w:val="00C36E86"/>
    <w:rsid w:val="00C379A0"/>
    <w:rsid w:val="00C379B8"/>
    <w:rsid w:val="00C37DFB"/>
    <w:rsid w:val="00C410D0"/>
    <w:rsid w:val="00C41193"/>
    <w:rsid w:val="00C41F25"/>
    <w:rsid w:val="00C42102"/>
    <w:rsid w:val="00C4266F"/>
    <w:rsid w:val="00C43AC7"/>
    <w:rsid w:val="00C43FEC"/>
    <w:rsid w:val="00C44E5C"/>
    <w:rsid w:val="00C5083F"/>
    <w:rsid w:val="00C51B62"/>
    <w:rsid w:val="00C523F3"/>
    <w:rsid w:val="00C52D80"/>
    <w:rsid w:val="00C54AA4"/>
    <w:rsid w:val="00C55020"/>
    <w:rsid w:val="00C5522C"/>
    <w:rsid w:val="00C55329"/>
    <w:rsid w:val="00C56E65"/>
    <w:rsid w:val="00C57035"/>
    <w:rsid w:val="00C5757B"/>
    <w:rsid w:val="00C57933"/>
    <w:rsid w:val="00C60E0C"/>
    <w:rsid w:val="00C6230A"/>
    <w:rsid w:val="00C66078"/>
    <w:rsid w:val="00C67D9C"/>
    <w:rsid w:val="00C72371"/>
    <w:rsid w:val="00C74591"/>
    <w:rsid w:val="00C752A9"/>
    <w:rsid w:val="00C756A2"/>
    <w:rsid w:val="00C75741"/>
    <w:rsid w:val="00C76245"/>
    <w:rsid w:val="00C7637F"/>
    <w:rsid w:val="00C76791"/>
    <w:rsid w:val="00C77F5A"/>
    <w:rsid w:val="00C81F2A"/>
    <w:rsid w:val="00C82B1C"/>
    <w:rsid w:val="00C82F18"/>
    <w:rsid w:val="00C84254"/>
    <w:rsid w:val="00C8588D"/>
    <w:rsid w:val="00C85C35"/>
    <w:rsid w:val="00C874F5"/>
    <w:rsid w:val="00C908AC"/>
    <w:rsid w:val="00C90DEE"/>
    <w:rsid w:val="00C9146B"/>
    <w:rsid w:val="00C91A1F"/>
    <w:rsid w:val="00C91C4F"/>
    <w:rsid w:val="00C92E08"/>
    <w:rsid w:val="00C9510C"/>
    <w:rsid w:val="00C959AE"/>
    <w:rsid w:val="00CA0E42"/>
    <w:rsid w:val="00CA1870"/>
    <w:rsid w:val="00CA1AB8"/>
    <w:rsid w:val="00CA2C00"/>
    <w:rsid w:val="00CA39A7"/>
    <w:rsid w:val="00CA45FA"/>
    <w:rsid w:val="00CA5261"/>
    <w:rsid w:val="00CA639F"/>
    <w:rsid w:val="00CA7488"/>
    <w:rsid w:val="00CA79B5"/>
    <w:rsid w:val="00CB17A5"/>
    <w:rsid w:val="00CB3AC0"/>
    <w:rsid w:val="00CB3D8D"/>
    <w:rsid w:val="00CB4E72"/>
    <w:rsid w:val="00CB7195"/>
    <w:rsid w:val="00CB764F"/>
    <w:rsid w:val="00CC07D9"/>
    <w:rsid w:val="00CC0A15"/>
    <w:rsid w:val="00CC2422"/>
    <w:rsid w:val="00CC3A21"/>
    <w:rsid w:val="00CC796F"/>
    <w:rsid w:val="00CD00F6"/>
    <w:rsid w:val="00CD02EA"/>
    <w:rsid w:val="00CD0388"/>
    <w:rsid w:val="00CD2498"/>
    <w:rsid w:val="00CD352F"/>
    <w:rsid w:val="00CD3C5A"/>
    <w:rsid w:val="00CD4DAB"/>
    <w:rsid w:val="00CD55A2"/>
    <w:rsid w:val="00CD64C7"/>
    <w:rsid w:val="00CD7BD8"/>
    <w:rsid w:val="00CE02A4"/>
    <w:rsid w:val="00CE0706"/>
    <w:rsid w:val="00CE1284"/>
    <w:rsid w:val="00CE26E8"/>
    <w:rsid w:val="00CE2987"/>
    <w:rsid w:val="00CE36B9"/>
    <w:rsid w:val="00CE3F64"/>
    <w:rsid w:val="00CE40BF"/>
    <w:rsid w:val="00CE4904"/>
    <w:rsid w:val="00CE4B7E"/>
    <w:rsid w:val="00CE76C4"/>
    <w:rsid w:val="00CF0856"/>
    <w:rsid w:val="00CF182E"/>
    <w:rsid w:val="00CF2B67"/>
    <w:rsid w:val="00CF3157"/>
    <w:rsid w:val="00CF3925"/>
    <w:rsid w:val="00CF448D"/>
    <w:rsid w:val="00CF47CE"/>
    <w:rsid w:val="00CF5822"/>
    <w:rsid w:val="00CF731E"/>
    <w:rsid w:val="00D009B6"/>
    <w:rsid w:val="00D021A4"/>
    <w:rsid w:val="00D02364"/>
    <w:rsid w:val="00D02498"/>
    <w:rsid w:val="00D026DC"/>
    <w:rsid w:val="00D05B92"/>
    <w:rsid w:val="00D06657"/>
    <w:rsid w:val="00D06F12"/>
    <w:rsid w:val="00D06F3B"/>
    <w:rsid w:val="00D11202"/>
    <w:rsid w:val="00D1175D"/>
    <w:rsid w:val="00D12424"/>
    <w:rsid w:val="00D14141"/>
    <w:rsid w:val="00D1443B"/>
    <w:rsid w:val="00D150DA"/>
    <w:rsid w:val="00D16529"/>
    <w:rsid w:val="00D16DD6"/>
    <w:rsid w:val="00D1756A"/>
    <w:rsid w:val="00D2162D"/>
    <w:rsid w:val="00D21ED3"/>
    <w:rsid w:val="00D2237D"/>
    <w:rsid w:val="00D24E1C"/>
    <w:rsid w:val="00D25AD4"/>
    <w:rsid w:val="00D25D29"/>
    <w:rsid w:val="00D260D2"/>
    <w:rsid w:val="00D272C5"/>
    <w:rsid w:val="00D27D09"/>
    <w:rsid w:val="00D27F01"/>
    <w:rsid w:val="00D3081D"/>
    <w:rsid w:val="00D311FF"/>
    <w:rsid w:val="00D32417"/>
    <w:rsid w:val="00D33151"/>
    <w:rsid w:val="00D33548"/>
    <w:rsid w:val="00D34C0B"/>
    <w:rsid w:val="00D35890"/>
    <w:rsid w:val="00D35D37"/>
    <w:rsid w:val="00D37619"/>
    <w:rsid w:val="00D37B79"/>
    <w:rsid w:val="00D407E5"/>
    <w:rsid w:val="00D40AE3"/>
    <w:rsid w:val="00D40BAE"/>
    <w:rsid w:val="00D41614"/>
    <w:rsid w:val="00D4164E"/>
    <w:rsid w:val="00D416F5"/>
    <w:rsid w:val="00D436DF"/>
    <w:rsid w:val="00D4528B"/>
    <w:rsid w:val="00D4560C"/>
    <w:rsid w:val="00D45D64"/>
    <w:rsid w:val="00D4657B"/>
    <w:rsid w:val="00D4661B"/>
    <w:rsid w:val="00D4797D"/>
    <w:rsid w:val="00D51B88"/>
    <w:rsid w:val="00D52DA9"/>
    <w:rsid w:val="00D541CB"/>
    <w:rsid w:val="00D542A3"/>
    <w:rsid w:val="00D54BA1"/>
    <w:rsid w:val="00D54C28"/>
    <w:rsid w:val="00D55216"/>
    <w:rsid w:val="00D635F9"/>
    <w:rsid w:val="00D6383E"/>
    <w:rsid w:val="00D64095"/>
    <w:rsid w:val="00D64318"/>
    <w:rsid w:val="00D64A40"/>
    <w:rsid w:val="00D66B40"/>
    <w:rsid w:val="00D66D79"/>
    <w:rsid w:val="00D67A30"/>
    <w:rsid w:val="00D70B30"/>
    <w:rsid w:val="00D71CF2"/>
    <w:rsid w:val="00D755FD"/>
    <w:rsid w:val="00D77E1B"/>
    <w:rsid w:val="00D77EAD"/>
    <w:rsid w:val="00D81CE0"/>
    <w:rsid w:val="00D81F36"/>
    <w:rsid w:val="00D82BDA"/>
    <w:rsid w:val="00D8399E"/>
    <w:rsid w:val="00D85F76"/>
    <w:rsid w:val="00D85FD1"/>
    <w:rsid w:val="00D86A2E"/>
    <w:rsid w:val="00D86D9A"/>
    <w:rsid w:val="00D90324"/>
    <w:rsid w:val="00D90DB8"/>
    <w:rsid w:val="00D9217D"/>
    <w:rsid w:val="00D9334B"/>
    <w:rsid w:val="00D93650"/>
    <w:rsid w:val="00D94513"/>
    <w:rsid w:val="00D948AB"/>
    <w:rsid w:val="00D94B3A"/>
    <w:rsid w:val="00D95398"/>
    <w:rsid w:val="00D96107"/>
    <w:rsid w:val="00DA03A4"/>
    <w:rsid w:val="00DA159B"/>
    <w:rsid w:val="00DA189D"/>
    <w:rsid w:val="00DA2ABF"/>
    <w:rsid w:val="00DA38E1"/>
    <w:rsid w:val="00DA56AC"/>
    <w:rsid w:val="00DA5B68"/>
    <w:rsid w:val="00DA6234"/>
    <w:rsid w:val="00DA6F9E"/>
    <w:rsid w:val="00DB36F5"/>
    <w:rsid w:val="00DB3A38"/>
    <w:rsid w:val="00DB56FA"/>
    <w:rsid w:val="00DB5771"/>
    <w:rsid w:val="00DB6BF3"/>
    <w:rsid w:val="00DC02D1"/>
    <w:rsid w:val="00DC0F31"/>
    <w:rsid w:val="00DC10A2"/>
    <w:rsid w:val="00DC2088"/>
    <w:rsid w:val="00DC349C"/>
    <w:rsid w:val="00DC363B"/>
    <w:rsid w:val="00DC423B"/>
    <w:rsid w:val="00DC4C00"/>
    <w:rsid w:val="00DC5A59"/>
    <w:rsid w:val="00DC6FF4"/>
    <w:rsid w:val="00DC70FF"/>
    <w:rsid w:val="00DC731F"/>
    <w:rsid w:val="00DC7D38"/>
    <w:rsid w:val="00DD07A3"/>
    <w:rsid w:val="00DD19FE"/>
    <w:rsid w:val="00DD3726"/>
    <w:rsid w:val="00DD3C60"/>
    <w:rsid w:val="00DD44B6"/>
    <w:rsid w:val="00DD505E"/>
    <w:rsid w:val="00DD5436"/>
    <w:rsid w:val="00DD5DCA"/>
    <w:rsid w:val="00DE09C0"/>
    <w:rsid w:val="00DE2DD2"/>
    <w:rsid w:val="00DE3CC5"/>
    <w:rsid w:val="00DE41AC"/>
    <w:rsid w:val="00DE5DE0"/>
    <w:rsid w:val="00DE7353"/>
    <w:rsid w:val="00DE76CF"/>
    <w:rsid w:val="00DE7760"/>
    <w:rsid w:val="00DE79E6"/>
    <w:rsid w:val="00DF0B4E"/>
    <w:rsid w:val="00DF2B62"/>
    <w:rsid w:val="00DF4126"/>
    <w:rsid w:val="00DF4272"/>
    <w:rsid w:val="00DF43F6"/>
    <w:rsid w:val="00DF4A07"/>
    <w:rsid w:val="00DF4BBC"/>
    <w:rsid w:val="00DF5756"/>
    <w:rsid w:val="00DF73D5"/>
    <w:rsid w:val="00E003F9"/>
    <w:rsid w:val="00E00494"/>
    <w:rsid w:val="00E009E5"/>
    <w:rsid w:val="00E018C6"/>
    <w:rsid w:val="00E040B9"/>
    <w:rsid w:val="00E043CA"/>
    <w:rsid w:val="00E04CFD"/>
    <w:rsid w:val="00E05752"/>
    <w:rsid w:val="00E05CE0"/>
    <w:rsid w:val="00E074B2"/>
    <w:rsid w:val="00E12739"/>
    <w:rsid w:val="00E12B35"/>
    <w:rsid w:val="00E147E6"/>
    <w:rsid w:val="00E15225"/>
    <w:rsid w:val="00E15299"/>
    <w:rsid w:val="00E1536D"/>
    <w:rsid w:val="00E15E89"/>
    <w:rsid w:val="00E16490"/>
    <w:rsid w:val="00E16706"/>
    <w:rsid w:val="00E17596"/>
    <w:rsid w:val="00E200DB"/>
    <w:rsid w:val="00E20B4F"/>
    <w:rsid w:val="00E2149E"/>
    <w:rsid w:val="00E23BA2"/>
    <w:rsid w:val="00E25543"/>
    <w:rsid w:val="00E26267"/>
    <w:rsid w:val="00E30458"/>
    <w:rsid w:val="00E30D87"/>
    <w:rsid w:val="00E30E04"/>
    <w:rsid w:val="00E3115E"/>
    <w:rsid w:val="00E3638C"/>
    <w:rsid w:val="00E367DB"/>
    <w:rsid w:val="00E37997"/>
    <w:rsid w:val="00E40E6B"/>
    <w:rsid w:val="00E41A4E"/>
    <w:rsid w:val="00E41DCE"/>
    <w:rsid w:val="00E422E0"/>
    <w:rsid w:val="00E42EF9"/>
    <w:rsid w:val="00E43C01"/>
    <w:rsid w:val="00E44164"/>
    <w:rsid w:val="00E44B7C"/>
    <w:rsid w:val="00E453DC"/>
    <w:rsid w:val="00E45B8C"/>
    <w:rsid w:val="00E460E6"/>
    <w:rsid w:val="00E47F70"/>
    <w:rsid w:val="00E47FB5"/>
    <w:rsid w:val="00E50D88"/>
    <w:rsid w:val="00E51515"/>
    <w:rsid w:val="00E51E70"/>
    <w:rsid w:val="00E520DD"/>
    <w:rsid w:val="00E54B1E"/>
    <w:rsid w:val="00E54BC9"/>
    <w:rsid w:val="00E56C32"/>
    <w:rsid w:val="00E56CDD"/>
    <w:rsid w:val="00E6091C"/>
    <w:rsid w:val="00E61040"/>
    <w:rsid w:val="00E6172D"/>
    <w:rsid w:val="00E61829"/>
    <w:rsid w:val="00E644F4"/>
    <w:rsid w:val="00E65BB5"/>
    <w:rsid w:val="00E660C4"/>
    <w:rsid w:val="00E663A1"/>
    <w:rsid w:val="00E66A85"/>
    <w:rsid w:val="00E6758C"/>
    <w:rsid w:val="00E71B28"/>
    <w:rsid w:val="00E71E08"/>
    <w:rsid w:val="00E72473"/>
    <w:rsid w:val="00E765FE"/>
    <w:rsid w:val="00E775BB"/>
    <w:rsid w:val="00E77D52"/>
    <w:rsid w:val="00E80C14"/>
    <w:rsid w:val="00E8104F"/>
    <w:rsid w:val="00E816AA"/>
    <w:rsid w:val="00E8207C"/>
    <w:rsid w:val="00E826D2"/>
    <w:rsid w:val="00E85ABA"/>
    <w:rsid w:val="00E867E9"/>
    <w:rsid w:val="00E87609"/>
    <w:rsid w:val="00E90002"/>
    <w:rsid w:val="00E90E52"/>
    <w:rsid w:val="00E910CC"/>
    <w:rsid w:val="00E94098"/>
    <w:rsid w:val="00E979B6"/>
    <w:rsid w:val="00EA0E30"/>
    <w:rsid w:val="00EA0F0D"/>
    <w:rsid w:val="00EA28AC"/>
    <w:rsid w:val="00EA2F0A"/>
    <w:rsid w:val="00EA2F7A"/>
    <w:rsid w:val="00EA55B2"/>
    <w:rsid w:val="00EA583A"/>
    <w:rsid w:val="00EA6C63"/>
    <w:rsid w:val="00EA789C"/>
    <w:rsid w:val="00EA7CCB"/>
    <w:rsid w:val="00EB19A1"/>
    <w:rsid w:val="00EB1EEE"/>
    <w:rsid w:val="00EB2029"/>
    <w:rsid w:val="00EB2CD2"/>
    <w:rsid w:val="00EB3A75"/>
    <w:rsid w:val="00EB47A8"/>
    <w:rsid w:val="00EB6CE7"/>
    <w:rsid w:val="00EB6E47"/>
    <w:rsid w:val="00EB6E56"/>
    <w:rsid w:val="00EC0234"/>
    <w:rsid w:val="00EC048B"/>
    <w:rsid w:val="00EC1C20"/>
    <w:rsid w:val="00EC235A"/>
    <w:rsid w:val="00EC28C9"/>
    <w:rsid w:val="00EC2D21"/>
    <w:rsid w:val="00EC33A9"/>
    <w:rsid w:val="00EC3D73"/>
    <w:rsid w:val="00EC43AD"/>
    <w:rsid w:val="00EC4778"/>
    <w:rsid w:val="00EC4ADA"/>
    <w:rsid w:val="00EC4DBA"/>
    <w:rsid w:val="00EC591B"/>
    <w:rsid w:val="00EC5BDC"/>
    <w:rsid w:val="00EC5C42"/>
    <w:rsid w:val="00EC6613"/>
    <w:rsid w:val="00EC6C63"/>
    <w:rsid w:val="00EC74FF"/>
    <w:rsid w:val="00EC773C"/>
    <w:rsid w:val="00ED03B2"/>
    <w:rsid w:val="00ED0BBF"/>
    <w:rsid w:val="00ED0F69"/>
    <w:rsid w:val="00ED171C"/>
    <w:rsid w:val="00ED1D0E"/>
    <w:rsid w:val="00ED397D"/>
    <w:rsid w:val="00ED516A"/>
    <w:rsid w:val="00ED655B"/>
    <w:rsid w:val="00ED6A80"/>
    <w:rsid w:val="00EE1119"/>
    <w:rsid w:val="00EE11F5"/>
    <w:rsid w:val="00EE2470"/>
    <w:rsid w:val="00EE2513"/>
    <w:rsid w:val="00EE3097"/>
    <w:rsid w:val="00EE3B55"/>
    <w:rsid w:val="00EE43C9"/>
    <w:rsid w:val="00EE4569"/>
    <w:rsid w:val="00EE54EE"/>
    <w:rsid w:val="00EE6866"/>
    <w:rsid w:val="00EE7982"/>
    <w:rsid w:val="00EF2EF7"/>
    <w:rsid w:val="00EF355B"/>
    <w:rsid w:val="00F00554"/>
    <w:rsid w:val="00F00A6F"/>
    <w:rsid w:val="00F01CC1"/>
    <w:rsid w:val="00F04297"/>
    <w:rsid w:val="00F04350"/>
    <w:rsid w:val="00F05F56"/>
    <w:rsid w:val="00F1093C"/>
    <w:rsid w:val="00F10ACD"/>
    <w:rsid w:val="00F11712"/>
    <w:rsid w:val="00F12CDA"/>
    <w:rsid w:val="00F1464F"/>
    <w:rsid w:val="00F153B4"/>
    <w:rsid w:val="00F17FD5"/>
    <w:rsid w:val="00F20BFD"/>
    <w:rsid w:val="00F2205E"/>
    <w:rsid w:val="00F2495E"/>
    <w:rsid w:val="00F25356"/>
    <w:rsid w:val="00F25A8B"/>
    <w:rsid w:val="00F3060A"/>
    <w:rsid w:val="00F306EB"/>
    <w:rsid w:val="00F3079F"/>
    <w:rsid w:val="00F319F0"/>
    <w:rsid w:val="00F33E5D"/>
    <w:rsid w:val="00F345C1"/>
    <w:rsid w:val="00F356D1"/>
    <w:rsid w:val="00F36927"/>
    <w:rsid w:val="00F3742A"/>
    <w:rsid w:val="00F400A0"/>
    <w:rsid w:val="00F419C8"/>
    <w:rsid w:val="00F42407"/>
    <w:rsid w:val="00F42851"/>
    <w:rsid w:val="00F42877"/>
    <w:rsid w:val="00F42A53"/>
    <w:rsid w:val="00F4397A"/>
    <w:rsid w:val="00F43F43"/>
    <w:rsid w:val="00F44783"/>
    <w:rsid w:val="00F44B10"/>
    <w:rsid w:val="00F4569F"/>
    <w:rsid w:val="00F456C4"/>
    <w:rsid w:val="00F45E13"/>
    <w:rsid w:val="00F464CD"/>
    <w:rsid w:val="00F471F4"/>
    <w:rsid w:val="00F50A02"/>
    <w:rsid w:val="00F53936"/>
    <w:rsid w:val="00F54059"/>
    <w:rsid w:val="00F5447A"/>
    <w:rsid w:val="00F54666"/>
    <w:rsid w:val="00F54EA3"/>
    <w:rsid w:val="00F569C9"/>
    <w:rsid w:val="00F604C6"/>
    <w:rsid w:val="00F6057F"/>
    <w:rsid w:val="00F60845"/>
    <w:rsid w:val="00F61494"/>
    <w:rsid w:val="00F624AC"/>
    <w:rsid w:val="00F6273A"/>
    <w:rsid w:val="00F62CBB"/>
    <w:rsid w:val="00F62CDB"/>
    <w:rsid w:val="00F62F80"/>
    <w:rsid w:val="00F6361F"/>
    <w:rsid w:val="00F6388D"/>
    <w:rsid w:val="00F63CFF"/>
    <w:rsid w:val="00F65B31"/>
    <w:rsid w:val="00F66216"/>
    <w:rsid w:val="00F6640C"/>
    <w:rsid w:val="00F6657D"/>
    <w:rsid w:val="00F6717A"/>
    <w:rsid w:val="00F671C2"/>
    <w:rsid w:val="00F67516"/>
    <w:rsid w:val="00F677F2"/>
    <w:rsid w:val="00F67C1C"/>
    <w:rsid w:val="00F71BF0"/>
    <w:rsid w:val="00F7238F"/>
    <w:rsid w:val="00F72BBB"/>
    <w:rsid w:val="00F73FE7"/>
    <w:rsid w:val="00F74FB5"/>
    <w:rsid w:val="00F80B41"/>
    <w:rsid w:val="00F812F8"/>
    <w:rsid w:val="00F8148D"/>
    <w:rsid w:val="00F81962"/>
    <w:rsid w:val="00F82AB4"/>
    <w:rsid w:val="00F838E5"/>
    <w:rsid w:val="00F83C0A"/>
    <w:rsid w:val="00F84376"/>
    <w:rsid w:val="00F956AE"/>
    <w:rsid w:val="00F95A39"/>
    <w:rsid w:val="00F95EE0"/>
    <w:rsid w:val="00FA119D"/>
    <w:rsid w:val="00FA138A"/>
    <w:rsid w:val="00FA3CDC"/>
    <w:rsid w:val="00FA58FD"/>
    <w:rsid w:val="00FA605A"/>
    <w:rsid w:val="00FA63F4"/>
    <w:rsid w:val="00FA68DB"/>
    <w:rsid w:val="00FB0523"/>
    <w:rsid w:val="00FB153F"/>
    <w:rsid w:val="00FB19A6"/>
    <w:rsid w:val="00FB3EE4"/>
    <w:rsid w:val="00FB3FD0"/>
    <w:rsid w:val="00FB476D"/>
    <w:rsid w:val="00FB4DC7"/>
    <w:rsid w:val="00FB4DE9"/>
    <w:rsid w:val="00FB612A"/>
    <w:rsid w:val="00FB6755"/>
    <w:rsid w:val="00FB679C"/>
    <w:rsid w:val="00FB69F1"/>
    <w:rsid w:val="00FB7B44"/>
    <w:rsid w:val="00FC133D"/>
    <w:rsid w:val="00FC1571"/>
    <w:rsid w:val="00FC2F0F"/>
    <w:rsid w:val="00FC2FDA"/>
    <w:rsid w:val="00FC36FD"/>
    <w:rsid w:val="00FC4313"/>
    <w:rsid w:val="00FC5675"/>
    <w:rsid w:val="00FC740C"/>
    <w:rsid w:val="00FC772C"/>
    <w:rsid w:val="00FD13B1"/>
    <w:rsid w:val="00FD1622"/>
    <w:rsid w:val="00FD1672"/>
    <w:rsid w:val="00FD1DDF"/>
    <w:rsid w:val="00FD2840"/>
    <w:rsid w:val="00FD2B91"/>
    <w:rsid w:val="00FD5646"/>
    <w:rsid w:val="00FD570B"/>
    <w:rsid w:val="00FD7527"/>
    <w:rsid w:val="00FE2B96"/>
    <w:rsid w:val="00FE2C4B"/>
    <w:rsid w:val="00FE2EDC"/>
    <w:rsid w:val="00FE3143"/>
    <w:rsid w:val="00FE357B"/>
    <w:rsid w:val="00FE48D7"/>
    <w:rsid w:val="00FE4B0A"/>
    <w:rsid w:val="00FE54E3"/>
    <w:rsid w:val="00FE59B2"/>
    <w:rsid w:val="00FE7804"/>
    <w:rsid w:val="00FF10BD"/>
    <w:rsid w:val="00FF1398"/>
    <w:rsid w:val="00FF53AD"/>
    <w:rsid w:val="00FF59F6"/>
    <w:rsid w:val="00FF67A0"/>
    <w:rsid w:val="00FF71B6"/>
    <w:rsid w:val="00FF799E"/>
    <w:rsid w:val="00FF7A24"/>
    <w:rsid w:val="00FF7E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4C19"/>
    <w:pPr>
      <w:spacing w:after="200" w:line="276" w:lineRule="auto"/>
    </w:pPr>
    <w:rPr>
      <w:rFonts w:eastAsia="Times New Roman"/>
    </w:rPr>
  </w:style>
  <w:style w:type="paragraph" w:styleId="Heading1">
    <w:name w:val="heading 1"/>
    <w:basedOn w:val="Normal"/>
    <w:link w:val="Heading1Char"/>
    <w:uiPriority w:val="99"/>
    <w:qFormat/>
    <w:locked/>
    <w:rsid w:val="00797029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97029"/>
    <w:rPr>
      <w:rFonts w:cs="Times New Roman"/>
      <w:b/>
      <w:bCs/>
      <w:kern w:val="36"/>
      <w:sz w:val="48"/>
      <w:szCs w:val="48"/>
      <w:lang w:val="ru-RU" w:eastAsia="ru-RU" w:bidi="ar-SA"/>
    </w:rPr>
  </w:style>
  <w:style w:type="paragraph" w:customStyle="1" w:styleId="1">
    <w:name w:val="Абзац списка1"/>
    <w:basedOn w:val="Normal"/>
    <w:uiPriority w:val="99"/>
    <w:rsid w:val="002C4C19"/>
    <w:pPr>
      <w:ind w:left="720"/>
      <w:contextualSpacing/>
    </w:pPr>
    <w:rPr>
      <w:lang w:eastAsia="en-US"/>
    </w:rPr>
  </w:style>
  <w:style w:type="paragraph" w:styleId="NoSpacing">
    <w:name w:val="No Spacing"/>
    <w:uiPriority w:val="99"/>
    <w:qFormat/>
    <w:rsid w:val="00AF395A"/>
    <w:rPr>
      <w:rFonts w:ascii="Times New Roman" w:eastAsia="Times New Roman" w:hAnsi="Times New Roman"/>
      <w:lang w:eastAsia="en-US"/>
    </w:rPr>
  </w:style>
  <w:style w:type="table" w:styleId="TableGrid">
    <w:name w:val="Table Grid"/>
    <w:basedOn w:val="TableNormal"/>
    <w:uiPriority w:val="99"/>
    <w:rsid w:val="00733AD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rsid w:val="00F62CB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3">
    <w:name w:val="c3"/>
    <w:uiPriority w:val="99"/>
    <w:rsid w:val="00365A2F"/>
  </w:style>
  <w:style w:type="paragraph" w:customStyle="1" w:styleId="c4">
    <w:name w:val="c4"/>
    <w:basedOn w:val="Normal"/>
    <w:uiPriority w:val="99"/>
    <w:rsid w:val="004F46D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99"/>
    <w:qFormat/>
    <w:rsid w:val="00E54B1E"/>
    <w:pPr>
      <w:ind w:left="720"/>
      <w:contextualSpacing/>
    </w:pPr>
    <w:rPr>
      <w:rFonts w:eastAsia="Calibri"/>
      <w:lang w:eastAsia="en-US"/>
    </w:rPr>
  </w:style>
  <w:style w:type="paragraph" w:customStyle="1" w:styleId="ConsPlusNonformat">
    <w:name w:val="ConsPlusNonformat"/>
    <w:uiPriority w:val="99"/>
    <w:rsid w:val="000B335E"/>
    <w:pPr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</w:rPr>
  </w:style>
  <w:style w:type="paragraph" w:customStyle="1" w:styleId="a">
    <w:name w:val="Без интервала"/>
    <w:uiPriority w:val="99"/>
    <w:rsid w:val="00BC0D1D"/>
    <w:pPr>
      <w:jc w:val="both"/>
    </w:pPr>
    <w:rPr>
      <w:rFonts w:eastAsia="Times New Roman"/>
      <w:lang w:eastAsia="en-US"/>
    </w:rPr>
  </w:style>
  <w:style w:type="paragraph" w:customStyle="1" w:styleId="c1">
    <w:name w:val="c1"/>
    <w:basedOn w:val="Normal"/>
    <w:uiPriority w:val="99"/>
    <w:rsid w:val="009E1E6B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</w:rPr>
  </w:style>
  <w:style w:type="character" w:customStyle="1" w:styleId="c9">
    <w:name w:val="c9"/>
    <w:basedOn w:val="DefaultParagraphFont"/>
    <w:uiPriority w:val="99"/>
    <w:rsid w:val="00DF4126"/>
    <w:rPr>
      <w:rFonts w:cs="Times New Roman"/>
    </w:rPr>
  </w:style>
  <w:style w:type="character" w:customStyle="1" w:styleId="c0c20">
    <w:name w:val="c0 c20"/>
    <w:basedOn w:val="DefaultParagraphFont"/>
    <w:uiPriority w:val="99"/>
    <w:rsid w:val="00E453DC"/>
    <w:rPr>
      <w:rFonts w:cs="Times New Roman"/>
    </w:rPr>
  </w:style>
  <w:style w:type="character" w:customStyle="1" w:styleId="c0">
    <w:name w:val="c0"/>
    <w:basedOn w:val="DefaultParagraphFont"/>
    <w:uiPriority w:val="99"/>
    <w:rsid w:val="004F546C"/>
    <w:rPr>
      <w:rFonts w:cs="Times New Roman"/>
    </w:rPr>
  </w:style>
  <w:style w:type="paragraph" w:customStyle="1" w:styleId="c0c7c21">
    <w:name w:val="c0 c7 c21"/>
    <w:basedOn w:val="Normal"/>
    <w:uiPriority w:val="99"/>
    <w:rsid w:val="009B3EB4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</w:rPr>
  </w:style>
  <w:style w:type="paragraph" w:customStyle="1" w:styleId="c0c7">
    <w:name w:val="c0 c7"/>
    <w:basedOn w:val="Normal"/>
    <w:uiPriority w:val="99"/>
    <w:rsid w:val="003B64E8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BA005B"/>
    <w:rPr>
      <w:rFonts w:cs="Times New Roman"/>
    </w:rPr>
  </w:style>
  <w:style w:type="character" w:customStyle="1" w:styleId="ff6">
    <w:name w:val="ff6"/>
    <w:basedOn w:val="DefaultParagraphFont"/>
    <w:uiPriority w:val="99"/>
    <w:rsid w:val="00D54BA1"/>
    <w:rPr>
      <w:rFonts w:cs="Times New Roman"/>
    </w:rPr>
  </w:style>
  <w:style w:type="character" w:customStyle="1" w:styleId="ff4">
    <w:name w:val="ff4"/>
    <w:basedOn w:val="DefaultParagraphFont"/>
    <w:uiPriority w:val="99"/>
    <w:rsid w:val="00D54BA1"/>
    <w:rPr>
      <w:rFonts w:cs="Times New Roman"/>
    </w:rPr>
  </w:style>
  <w:style w:type="character" w:customStyle="1" w:styleId="ff3">
    <w:name w:val="ff3"/>
    <w:basedOn w:val="DefaultParagraphFont"/>
    <w:uiPriority w:val="99"/>
    <w:rsid w:val="00D54BA1"/>
    <w:rPr>
      <w:rFonts w:cs="Times New Roman"/>
    </w:rPr>
  </w:style>
  <w:style w:type="character" w:customStyle="1" w:styleId="d">
    <w:name w:val="_ _d"/>
    <w:basedOn w:val="DefaultParagraphFont"/>
    <w:uiPriority w:val="99"/>
    <w:rsid w:val="00D54BA1"/>
    <w:rPr>
      <w:rFonts w:cs="Times New Roman"/>
    </w:rPr>
  </w:style>
  <w:style w:type="character" w:customStyle="1" w:styleId="6">
    <w:name w:val="_ _6"/>
    <w:basedOn w:val="DefaultParagraphFont"/>
    <w:uiPriority w:val="99"/>
    <w:rsid w:val="00D54BA1"/>
    <w:rPr>
      <w:rFonts w:cs="Times New Roman"/>
    </w:rPr>
  </w:style>
  <w:style w:type="character" w:customStyle="1" w:styleId="e">
    <w:name w:val="_ _e"/>
    <w:basedOn w:val="DefaultParagraphFont"/>
    <w:uiPriority w:val="99"/>
    <w:rsid w:val="00D54BA1"/>
    <w:rPr>
      <w:rFonts w:cs="Times New Roman"/>
    </w:rPr>
  </w:style>
  <w:style w:type="character" w:customStyle="1" w:styleId="f">
    <w:name w:val="_ _f"/>
    <w:basedOn w:val="DefaultParagraphFont"/>
    <w:uiPriority w:val="99"/>
    <w:rsid w:val="00D54BA1"/>
    <w:rPr>
      <w:rFonts w:cs="Times New Roman"/>
    </w:rPr>
  </w:style>
  <w:style w:type="character" w:customStyle="1" w:styleId="10">
    <w:name w:val="_ _10"/>
    <w:basedOn w:val="DefaultParagraphFont"/>
    <w:uiPriority w:val="99"/>
    <w:rsid w:val="00D54BA1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8225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5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5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5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5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5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5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5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5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5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5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5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5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5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5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5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5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5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5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5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225619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22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22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225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225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22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225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225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225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225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225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225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22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225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225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225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225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225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225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225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225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225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8225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5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5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5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22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22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22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2458</TotalTime>
  <Pages>8</Pages>
  <Words>2450</Words>
  <Characters>13968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2015</dc:creator>
  <cp:keywords/>
  <dc:description/>
  <cp:lastModifiedBy>UserXP</cp:lastModifiedBy>
  <cp:revision>2184</cp:revision>
  <dcterms:created xsi:type="dcterms:W3CDTF">2017-07-18T09:22:00Z</dcterms:created>
  <dcterms:modified xsi:type="dcterms:W3CDTF">2021-05-26T20:04:00Z</dcterms:modified>
</cp:coreProperties>
</file>